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1553C04A" wp14:editId="49049885">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4AD69D12" wp14:editId="2654A005">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0E79D0">
                                <w:pPr>
                                  <w:pStyle w:val="NewsletterTitle"/>
                                  <w:rPr>
                                    <w:b w:val="0"/>
                                  </w:rPr>
                                </w:pPr>
                                <w:r>
                                  <w:rPr>
                                    <w:rStyle w:val="NewsletterTitleChar"/>
                                    <w:b/>
                                  </w:rPr>
                                  <w:t>January, 2017</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3C04A"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4AD69D12" wp14:editId="2654A005">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0E79D0">
                          <w:pPr>
                            <w:pStyle w:val="NewsletterTitle"/>
                            <w:rPr>
                              <w:b w:val="0"/>
                            </w:rPr>
                          </w:pPr>
                          <w:r>
                            <w:rPr>
                              <w:rStyle w:val="NewsletterTitleChar"/>
                              <w:b/>
                            </w:rPr>
                            <w:t>January, 2017</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505C04A7" wp14:editId="752B487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88705B9" wp14:editId="0EF348A0">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C62BEE">
      <w:r>
        <w:rPr>
          <w:noProof/>
          <w:lang w:val="en-IE" w:eastAsia="en-IE"/>
        </w:rPr>
        <mc:AlternateContent>
          <mc:Choice Requires="wps">
            <w:drawing>
              <wp:anchor distT="0" distB="0" distL="114300" distR="114300" simplePos="0" relativeHeight="251665408" behindDoc="0" locked="0" layoutInCell="1" allowOverlap="1" wp14:anchorId="41F0E09A" wp14:editId="50E54731">
                <wp:simplePos x="0" y="0"/>
                <wp:positionH relativeFrom="column">
                  <wp:posOffset>3876675</wp:posOffset>
                </wp:positionH>
                <wp:positionV relativeFrom="paragraph">
                  <wp:posOffset>511893</wp:posOffset>
                </wp:positionV>
                <wp:extent cx="3104515" cy="8747041"/>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747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C62BEE">
                                <w:pPr>
                                  <w:pStyle w:val="Text"/>
                                  <w:spacing w:after="0"/>
                                  <w:rPr>
                                    <w:sz w:val="16"/>
                                    <w:szCs w:val="16"/>
                                  </w:rPr>
                                </w:pPr>
                                <w:r w:rsidRPr="00EE6EAC">
                                  <w:rPr>
                                    <w:b/>
                                    <w:sz w:val="16"/>
                                    <w:szCs w:val="16"/>
                                  </w:rPr>
                                  <w:t>Junior Infants</w:t>
                                </w:r>
                                <w:r w:rsidR="00B73633">
                                  <w:rPr>
                                    <w:color w:val="454545"/>
                                    <w:sz w:val="16"/>
                                    <w:szCs w:val="16"/>
                                  </w:rPr>
                                  <w:t xml:space="preserve"> have been learning</w:t>
                                </w:r>
                                <w:r w:rsidR="0002759F" w:rsidRPr="00B73633">
                                  <w:rPr>
                                    <w:color w:val="454545"/>
                                    <w:sz w:val="16"/>
                                    <w:szCs w:val="16"/>
                                  </w:rPr>
                                  <w:t xml:space="preserve"> about Houses and Homes this month. We read The Three Little Pigs, made some houses out of straw, sticks and bricks and even went on a houses and home walk! We spotted lots of different homes on our wal</w:t>
                                </w:r>
                                <w:r w:rsidR="00B73633">
                                  <w:rPr>
                                    <w:color w:val="454545"/>
                                    <w:sz w:val="16"/>
                                    <w:szCs w:val="16"/>
                                  </w:rPr>
                                  <w:t>k. We saw detached houses, semi-</w:t>
                                </w:r>
                                <w:r w:rsidR="0002759F" w:rsidRPr="00B73633">
                                  <w:rPr>
                                    <w:color w:val="454545"/>
                                    <w:sz w:val="16"/>
                                    <w:szCs w:val="16"/>
                                  </w:rPr>
                                  <w:t>detached houses, terraces houses and apartments.</w:t>
                                </w:r>
                              </w:p>
                              <w:p w:rsidR="00B73633" w:rsidRDefault="000837BF" w:rsidP="00C62BE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Senior Infants</w:t>
                                </w:r>
                                <w:r w:rsidR="0002759F" w:rsidRPr="003C3BF9">
                                  <w:rPr>
                                    <w:rFonts w:ascii="Comic Sans MS" w:hAnsi="Comic Sans MS" w:cs="Arial"/>
                                    <w:color w:val="222222"/>
                                    <w:sz w:val="16"/>
                                    <w:szCs w:val="16"/>
                                    <w:shd w:val="clear" w:color="auto" w:fill="FFFFFF"/>
                                  </w:rPr>
                                  <w:t xml:space="preserve"> were all excite</w:t>
                                </w:r>
                                <w:r w:rsidR="00B73633">
                                  <w:rPr>
                                    <w:rFonts w:ascii="Comic Sans MS" w:hAnsi="Comic Sans MS" w:cs="Arial"/>
                                    <w:color w:val="222222"/>
                                    <w:sz w:val="16"/>
                                    <w:szCs w:val="16"/>
                                    <w:shd w:val="clear" w:color="auto" w:fill="FFFFFF"/>
                                  </w:rPr>
                                  <w:t>d to be back</w:t>
                                </w:r>
                                <w:r w:rsidR="0002759F" w:rsidRPr="003C3BF9">
                                  <w:rPr>
                                    <w:rFonts w:ascii="Comic Sans MS" w:hAnsi="Comic Sans MS" w:cs="Arial"/>
                                    <w:color w:val="222222"/>
                                    <w:sz w:val="16"/>
                                    <w:szCs w:val="16"/>
                                    <w:shd w:val="clear" w:color="auto" w:fill="FFFFFF"/>
                                  </w:rPr>
                                  <w:t xml:space="preserve"> after the winter bre</w:t>
                                </w:r>
                                <w:r w:rsidR="00B73633">
                                  <w:rPr>
                                    <w:rFonts w:ascii="Comic Sans MS" w:hAnsi="Comic Sans MS" w:cs="Arial"/>
                                    <w:color w:val="222222"/>
                                    <w:sz w:val="16"/>
                                    <w:szCs w:val="16"/>
                                    <w:shd w:val="clear" w:color="auto" w:fill="FFFFFF"/>
                                  </w:rPr>
                                  <w:t>ak</w:t>
                                </w:r>
                                <w:r w:rsidR="0002759F" w:rsidRPr="003C3BF9">
                                  <w:rPr>
                                    <w:rFonts w:ascii="Comic Sans MS" w:hAnsi="Comic Sans MS" w:cs="Arial"/>
                                    <w:color w:val="222222"/>
                                    <w:sz w:val="16"/>
                                    <w:szCs w:val="16"/>
                                    <w:shd w:val="clear" w:color="auto" w:fill="FFFFFF"/>
                                  </w:rPr>
                                  <w:t>. In Seomra Dearg we read</w:t>
                                </w:r>
                                <w:r w:rsidR="00B73633">
                                  <w:rPr>
                                    <w:rFonts w:ascii="Comic Sans MS" w:hAnsi="Comic Sans MS" w:cs="Arial"/>
                                    <w:color w:val="222222"/>
                                    <w:sz w:val="16"/>
                                    <w:szCs w:val="16"/>
                                    <w:shd w:val="clear" w:color="auto" w:fill="FFFFFF"/>
                                  </w:rPr>
                                  <w:t xml:space="preserve"> The Train Ride and learned </w:t>
                                </w:r>
                                <w:r w:rsidR="0002759F" w:rsidRPr="003C3BF9">
                                  <w:rPr>
                                    <w:rFonts w:ascii="Comic Sans MS" w:hAnsi="Comic Sans MS" w:cs="Arial"/>
                                    <w:color w:val="222222"/>
                                    <w:sz w:val="16"/>
                                    <w:szCs w:val="16"/>
                                    <w:shd w:val="clear" w:color="auto" w:fill="FFFFFF"/>
                                  </w:rPr>
                                  <w:t>about old and</w:t>
                                </w:r>
                                <w:r w:rsidR="00B73633">
                                  <w:rPr>
                                    <w:rFonts w:ascii="Comic Sans MS" w:hAnsi="Comic Sans MS" w:cs="Arial"/>
                                    <w:color w:val="222222"/>
                                    <w:sz w:val="16"/>
                                    <w:szCs w:val="16"/>
                                    <w:shd w:val="clear" w:color="auto" w:fill="FFFFFF"/>
                                  </w:rPr>
                                  <w:t xml:space="preserve"> new modes of transport. We</w:t>
                                </w:r>
                                <w:r w:rsidR="0002759F" w:rsidRPr="003C3BF9">
                                  <w:rPr>
                                    <w:rFonts w:ascii="Comic Sans MS" w:hAnsi="Comic Sans MS" w:cs="Arial"/>
                                    <w:color w:val="222222"/>
                                    <w:sz w:val="16"/>
                                    <w:szCs w:val="16"/>
                                    <w:shd w:val="clear" w:color="auto" w:fill="FFFFFF"/>
                                  </w:rPr>
                                  <w:t xml:space="preserve"> got to build our own trains during art using junk art. In Seomra Corcra we read about the Bad-T</w:t>
                                </w:r>
                                <w:r w:rsidR="00B73633">
                                  <w:rPr>
                                    <w:rFonts w:ascii="Comic Sans MS" w:hAnsi="Comic Sans MS" w:cs="Arial"/>
                                    <w:color w:val="222222"/>
                                    <w:sz w:val="16"/>
                                    <w:szCs w:val="16"/>
                                    <w:shd w:val="clear" w:color="auto" w:fill="FFFFFF"/>
                                  </w:rPr>
                                  <w:t>empered Ladybird and learned</w:t>
                                </w:r>
                                <w:r w:rsidR="0002759F" w:rsidRPr="003C3BF9">
                                  <w:rPr>
                                    <w:rFonts w:ascii="Comic Sans MS" w:hAnsi="Comic Sans MS" w:cs="Arial"/>
                                    <w:color w:val="222222"/>
                                    <w:sz w:val="16"/>
                                    <w:szCs w:val="16"/>
                                    <w:shd w:val="clear" w:color="auto" w:fill="FFFFFF"/>
                                  </w:rPr>
                                  <w:t xml:space="preserve"> about Mini-beasts. We also talked about our feelings and emotions, and decided it wasn't fun being bad-tempered like the Ladybird. In Seomra Oraiste, we have been reading Dear Zoo. We used our hand prints to create our own zoo animals and performed a song called "We're Going to the Zoo" at our assembly</w:t>
                                </w:r>
                                <w:r w:rsidR="00B73633">
                                  <w:rPr>
                                    <w:rFonts w:ascii="Comic Sans MS" w:hAnsi="Comic Sans MS" w:cs="Arial"/>
                                    <w:color w:val="222222"/>
                                    <w:sz w:val="16"/>
                                    <w:szCs w:val="16"/>
                                    <w:shd w:val="clear" w:color="auto" w:fill="FFFFFF"/>
                                  </w:rPr>
                                  <w:t>.</w:t>
                                </w:r>
                              </w:p>
                              <w:p w:rsidR="00C62BEE" w:rsidRDefault="00D859CF"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00B73633">
                                  <w:rPr>
                                    <w:rFonts w:ascii="Comic Sans MS" w:eastAsia="Times New Roman" w:hAnsi="Comic Sans MS" w:cs="Arial"/>
                                    <w:color w:val="222222"/>
                                    <w:sz w:val="16"/>
                                    <w:szCs w:val="16"/>
                                    <w:lang w:val="en-IE" w:eastAsia="en-IE"/>
                                  </w:rPr>
                                  <w:t>-</w:t>
                                </w:r>
                                <w:r w:rsidR="00884B08" w:rsidRPr="003C3BF9">
                                  <w:rPr>
                                    <w:rFonts w:ascii="Comic Sans MS" w:hAnsi="Comic Sans MS" w:cs="Arial"/>
                                    <w:b/>
                                    <w:color w:val="222222"/>
                                    <w:sz w:val="16"/>
                                    <w:szCs w:val="16"/>
                                    <w:shd w:val="clear" w:color="auto" w:fill="FFFFFF"/>
                                  </w:rPr>
                                  <w:t>Ms Ryan's Class</w:t>
                                </w:r>
                                <w:r w:rsidR="0002759F" w:rsidRPr="003C3BF9">
                                  <w:rPr>
                                    <w:rFonts w:ascii="Comic Sans MS" w:hAnsi="Comic Sans MS" w:cs="Arial"/>
                                    <w:color w:val="222222"/>
                                    <w:sz w:val="16"/>
                                    <w:szCs w:val="16"/>
                                    <w:shd w:val="clear" w:color="auto" w:fill="FFFFFF"/>
                                  </w:rPr>
                                  <w:t xml:space="preserve"> have been busy working on different things. Some children have been enjoying working on the story "Jack and the Beanstalk", and other children have begun working on projects about Space.</w:t>
                                </w:r>
                                <w:r w:rsidR="00B73633">
                                  <w:rPr>
                                    <w:rFonts w:ascii="Comic Sans MS" w:hAnsi="Comic Sans MS" w:cs="Arial"/>
                                    <w:color w:val="222222"/>
                                    <w:sz w:val="16"/>
                                    <w:szCs w:val="16"/>
                                    <w:shd w:val="clear" w:color="auto" w:fill="FFFFFF"/>
                                  </w:rPr>
                                  <w:t xml:space="preserve"> </w:t>
                                </w:r>
                                <w:r w:rsidR="00EE6EAC" w:rsidRPr="003C3BF9">
                                  <w:rPr>
                                    <w:rFonts w:ascii="Comic Sans MS" w:hAnsi="Comic Sans MS" w:cs="Arial"/>
                                    <w:b/>
                                    <w:color w:val="222222"/>
                                    <w:sz w:val="16"/>
                                    <w:szCs w:val="16"/>
                                    <w:shd w:val="clear" w:color="auto" w:fill="FFFFFF"/>
                                  </w:rPr>
                                  <w:t>Ms Egan's class</w:t>
                                </w:r>
                                <w:r w:rsidR="0002759F" w:rsidRPr="003C3BF9">
                                  <w:rPr>
                                    <w:rFonts w:ascii="Comic Sans MS" w:hAnsi="Comic Sans MS" w:cs="Arial"/>
                                    <w:color w:val="222222"/>
                                    <w:sz w:val="16"/>
                                    <w:szCs w:val="16"/>
                                    <w:shd w:val="clear" w:color="auto" w:fill="FFFFFF"/>
                                  </w:rPr>
                                  <w:t xml:space="preserve"> have been reading the story Peace at Last. We love</w:t>
                                </w:r>
                                <w:r w:rsidR="00B73633">
                                  <w:rPr>
                                    <w:rFonts w:ascii="Comic Sans MS" w:hAnsi="Comic Sans MS" w:cs="Arial"/>
                                    <w:color w:val="222222"/>
                                    <w:sz w:val="16"/>
                                    <w:szCs w:val="16"/>
                                    <w:shd w:val="clear" w:color="auto" w:fill="FFFFFF"/>
                                  </w:rPr>
                                  <w:t>d</w:t>
                                </w:r>
                                <w:r w:rsidR="0002759F" w:rsidRPr="003C3BF9">
                                  <w:rPr>
                                    <w:rFonts w:ascii="Comic Sans MS" w:hAnsi="Comic Sans MS" w:cs="Arial"/>
                                    <w:color w:val="222222"/>
                                    <w:sz w:val="16"/>
                                    <w:szCs w:val="16"/>
                                    <w:shd w:val="clear" w:color="auto" w:fill="FFFFFF"/>
                                  </w:rPr>
                                  <w:t xml:space="preserve"> listening to all the noises that stop poor Mr. Bear from falling asleep. We worked together to create a fantastic Art display of the story. We are also learning about 'Day-time' and 'Night-time'. We learned two new questions "Where?" and "W</w:t>
                                </w:r>
                                <w:r w:rsidR="003C3BF9">
                                  <w:rPr>
                                    <w:rFonts w:ascii="Comic Sans MS" w:hAnsi="Comic Sans MS" w:cs="Arial"/>
                                    <w:color w:val="222222"/>
                                    <w:sz w:val="16"/>
                                    <w:szCs w:val="16"/>
                                    <w:shd w:val="clear" w:color="auto" w:fill="FFFFFF"/>
                                  </w:rPr>
                                  <w:t>hat is the weather like today?"</w:t>
                                </w:r>
                                <w:r w:rsidR="00EE6EAC" w:rsidRPr="00EE6EAC">
                                  <w:rPr>
                                    <w:rFonts w:ascii="Comic Sans MS" w:hAnsi="Comic Sans MS" w:cs="Arial"/>
                                    <w:color w:val="222222"/>
                                    <w:sz w:val="16"/>
                                    <w:szCs w:val="16"/>
                                    <w:shd w:val="clear" w:color="auto" w:fill="FFFFFF"/>
                                  </w:rPr>
                                  <w:t xml:space="preserve"> </w:t>
                                </w:r>
                              </w:p>
                              <w:p w:rsidR="00F157A6" w:rsidRPr="00EE6EAC" w:rsidRDefault="008D3AC9"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02759F">
                                  <w:rPr>
                                    <w:rFonts w:ascii="Comic Sans MS" w:eastAsia="Times New Roman" w:hAnsi="Comic Sans MS" w:cs="Arial"/>
                                    <w:color w:val="222222"/>
                                    <w:sz w:val="16"/>
                                    <w:szCs w:val="16"/>
                                    <w:shd w:val="clear" w:color="auto" w:fill="FFFFFF"/>
                                    <w:lang w:eastAsia="en-IE"/>
                                  </w:rPr>
                                  <w:t xml:space="preserve"> have been learning about Light and Sound</w:t>
                                </w:r>
                                <w:r w:rsidR="003C3BF9">
                                  <w:rPr>
                                    <w:rFonts w:ascii="Comic Sans MS" w:eastAsia="Times New Roman" w:hAnsi="Comic Sans MS" w:cs="Arial"/>
                                    <w:color w:val="222222"/>
                                    <w:sz w:val="16"/>
                                    <w:szCs w:val="16"/>
                                    <w:shd w:val="clear" w:color="auto" w:fill="FFFFFF"/>
                                    <w:lang w:eastAsia="en-IE"/>
                                  </w:rPr>
                                  <w:t>. We sketched each other’s shadows and we played with</w:t>
                                </w:r>
                                <w:r w:rsidR="00B73633">
                                  <w:rPr>
                                    <w:rFonts w:ascii="Comic Sans MS" w:eastAsia="Times New Roman" w:hAnsi="Comic Sans MS" w:cs="Arial"/>
                                    <w:color w:val="222222"/>
                                    <w:sz w:val="16"/>
                                    <w:szCs w:val="16"/>
                                    <w:shd w:val="clear" w:color="auto" w:fill="FFFFFF"/>
                                    <w:lang w:eastAsia="en-IE"/>
                                  </w:rPr>
                                  <w:t xml:space="preserve"> our shadows in the yard, we did experiments with light and sound in class. We are learning more about tens and units in maths and An Aimsir</w:t>
                                </w:r>
                                <w:r w:rsidR="00C62BEE">
                                  <w:rPr>
                                    <w:rFonts w:ascii="Comic Sans MS" w:eastAsia="Times New Roman" w:hAnsi="Comic Sans MS" w:cs="Arial"/>
                                    <w:color w:val="222222"/>
                                    <w:sz w:val="16"/>
                                    <w:szCs w:val="16"/>
                                    <w:shd w:val="clear" w:color="auto" w:fill="FFFFFF"/>
                                    <w:lang w:eastAsia="en-IE"/>
                                  </w:rPr>
                                  <w:t xml:space="preserve"> (the Weather)</w:t>
                                </w:r>
                                <w:r w:rsidR="00B73633">
                                  <w:rPr>
                                    <w:rFonts w:ascii="Comic Sans MS" w:eastAsia="Times New Roman" w:hAnsi="Comic Sans MS" w:cs="Arial"/>
                                    <w:color w:val="222222"/>
                                    <w:sz w:val="16"/>
                                    <w:szCs w:val="16"/>
                                    <w:shd w:val="clear" w:color="auto" w:fill="FFFFFF"/>
                                    <w:lang w:eastAsia="en-IE"/>
                                  </w:rPr>
                                  <w:t xml:space="preserve"> in Gaeilge. When we are doing our readers at home ask us about comprehension. We are focusing on that aspect this month.</w:t>
                                </w:r>
                                <w:r w:rsidR="00492FDF" w:rsidRPr="00EE6EAC">
                                  <w:rPr>
                                    <w:rFonts w:ascii="Comic Sans MS" w:eastAsia="Times New Roman" w:hAnsi="Comic Sans MS" w:cs="Arial"/>
                                    <w:color w:val="222222"/>
                                    <w:sz w:val="16"/>
                                    <w:szCs w:val="16"/>
                                    <w:shd w:val="clear" w:color="auto" w:fill="FFFFFF"/>
                                    <w:lang w:eastAsia="en-IE"/>
                                  </w:rPr>
                                  <w:t xml:space="preserve"> </w:t>
                                </w:r>
                              </w:p>
                              <w:p w:rsidR="00B2022D" w:rsidRPr="00EE6EAC" w:rsidRDefault="00B2022D"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3C3BF9" w:rsidRPr="003C3BF9">
                                  <w:rPr>
                                    <w:rFonts w:ascii="Comic Sans MS" w:hAnsi="Comic Sans MS" w:cs="Arial"/>
                                    <w:color w:val="222222"/>
                                    <w:sz w:val="16"/>
                                    <w:szCs w:val="16"/>
                                    <w:shd w:val="clear" w:color="auto" w:fill="FFFFFF"/>
                                  </w:rPr>
                                  <w:t xml:space="preserve"> have been learning all a</w:t>
                                </w:r>
                                <w:r w:rsidR="00C62BEE">
                                  <w:rPr>
                                    <w:rFonts w:ascii="Comic Sans MS" w:hAnsi="Comic Sans MS" w:cs="Arial"/>
                                    <w:color w:val="222222"/>
                                    <w:sz w:val="16"/>
                                    <w:szCs w:val="16"/>
                                    <w:shd w:val="clear" w:color="auto" w:fill="FFFFFF"/>
                                  </w:rPr>
                                  <w:t xml:space="preserve">bout 'Light and Electricity'. We </w:t>
                                </w:r>
                                <w:r w:rsidR="003C3BF9" w:rsidRPr="003C3BF9">
                                  <w:rPr>
                                    <w:rFonts w:ascii="Comic Sans MS" w:hAnsi="Comic Sans MS" w:cs="Arial"/>
                                    <w:color w:val="222222"/>
                                    <w:sz w:val="16"/>
                                    <w:szCs w:val="16"/>
                                    <w:shd w:val="clear" w:color="auto" w:fill="FFFFFF"/>
                                  </w:rPr>
                                  <w:t xml:space="preserve">learned about the fantastic </w:t>
                                </w:r>
                                <w:r w:rsidR="00C62BEE">
                                  <w:rPr>
                                    <w:rFonts w:ascii="Comic Sans MS" w:hAnsi="Comic Sans MS" w:cs="Arial"/>
                                    <w:color w:val="222222"/>
                                    <w:sz w:val="16"/>
                                    <w:szCs w:val="16"/>
                                    <w:shd w:val="clear" w:color="auto" w:fill="FFFFFF"/>
                                  </w:rPr>
                                  <w:t>inventions of Thomas Edison. We</w:t>
                                </w:r>
                                <w:r w:rsidR="003C3BF9" w:rsidRPr="003C3BF9">
                                  <w:rPr>
                                    <w:rFonts w:ascii="Comic Sans MS" w:hAnsi="Comic Sans MS" w:cs="Arial"/>
                                    <w:color w:val="222222"/>
                                    <w:sz w:val="16"/>
                                    <w:szCs w:val="16"/>
                                    <w:shd w:val="clear" w:color="auto" w:fill="FFFFFF"/>
                                  </w:rPr>
                                  <w:t xml:space="preserve"> looked at the invention of the hot water bottle and how hot water bottles have changed through the years. In Maths, the children have really enjoyed learning about halves and quarter</w:t>
                                </w:r>
                                <w:r w:rsidR="00C62BEE">
                                  <w:rPr>
                                    <w:rFonts w:ascii="Comic Sans MS" w:hAnsi="Comic Sans MS" w:cs="Arial"/>
                                    <w:color w:val="222222"/>
                                    <w:sz w:val="16"/>
                                    <w:szCs w:val="16"/>
                                    <w:shd w:val="clear" w:color="auto" w:fill="FFFFFF"/>
                                  </w:rPr>
                                  <w:t>s</w:t>
                                </w:r>
                                <w:r w:rsidR="003C3BF9" w:rsidRPr="003C3BF9">
                                  <w:rPr>
                                    <w:rFonts w:ascii="Comic Sans MS" w:hAnsi="Comic Sans MS" w:cs="Arial"/>
                                    <w:color w:val="222222"/>
                                    <w:sz w:val="16"/>
                                    <w:szCs w:val="16"/>
                                    <w:shd w:val="clear" w:color="auto" w:fill="FFFFFF"/>
                                  </w:rPr>
                                  <w:t xml:space="preserve"> in fractions. In English, they have been learning to write and follow procedures. In Gaeilge, they have been learning about 'Caiteamh Aimire' (Our Hobbies).</w:t>
                                </w:r>
                              </w:p>
                              <w:p w:rsidR="00D563CE" w:rsidRPr="00DE56A0" w:rsidRDefault="00481C92" w:rsidP="00C62BEE">
                                <w:pPr>
                                  <w:shd w:val="clear" w:color="auto" w:fill="FFFFFF"/>
                                  <w:spacing w:after="0"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1F5277" w:rsidRPr="003C3BF9">
                                  <w:rPr>
                                    <w:rFonts w:ascii="Comic Sans MS" w:hAnsi="Comic Sans MS" w:cs="Arial"/>
                                    <w:color w:val="222222"/>
                                    <w:sz w:val="16"/>
                                    <w:szCs w:val="16"/>
                                    <w:shd w:val="clear" w:color="auto" w:fill="FFFFFF"/>
                                  </w:rPr>
                                  <w:t>!</w:t>
                                </w:r>
                                <w:r w:rsidR="00DE56A0" w:rsidRPr="003C3BF9">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In History have been learning about the Vikings. We have been learning about where they came from, how they dressed, the work they did every day and compared this to our lives today. We painted long</w:t>
                                </w:r>
                                <w:r w:rsidR="00C62BEE">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ships and made some Viking jewellery. In Maths we have been learning about Time and practising how to tell and write the time. We have also been learning about the human body. We now know the names of some of the bones in our body and how the heart and lungs work. We recorded our pulse both before and after exercise and have been learning about the importance of a healthy diet and exercise to ensure a healthy heart and strong bones</w:t>
                                </w:r>
                              </w:p>
                              <w:p w:rsidR="00B2022D" w:rsidRPr="008D3AC9" w:rsidRDefault="00B2022D" w:rsidP="00C62BEE">
                                <w:pPr>
                                  <w:shd w:val="clear" w:color="auto" w:fill="FFFFFF"/>
                                  <w:spacing w:after="0" w:line="240" w:lineRule="auto"/>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8543E6"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0E09A" id="Text Box 138" o:spid="_x0000_s1027" type="#_x0000_t202" style="position:absolute;margin-left:305.25pt;margin-top:40.3pt;width:244.45pt;height:68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fF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C62BEE">
                          <w:pPr>
                            <w:pStyle w:val="Text"/>
                            <w:spacing w:after="0"/>
                            <w:rPr>
                              <w:sz w:val="16"/>
                              <w:szCs w:val="16"/>
                            </w:rPr>
                          </w:pPr>
                          <w:r w:rsidRPr="00EE6EAC">
                            <w:rPr>
                              <w:b/>
                              <w:sz w:val="16"/>
                              <w:szCs w:val="16"/>
                            </w:rPr>
                            <w:t>Junior Infants</w:t>
                          </w:r>
                          <w:r w:rsidR="00B73633">
                            <w:rPr>
                              <w:color w:val="454545"/>
                              <w:sz w:val="16"/>
                              <w:szCs w:val="16"/>
                            </w:rPr>
                            <w:t xml:space="preserve"> have been learning</w:t>
                          </w:r>
                          <w:r w:rsidR="0002759F" w:rsidRPr="00B73633">
                            <w:rPr>
                              <w:color w:val="454545"/>
                              <w:sz w:val="16"/>
                              <w:szCs w:val="16"/>
                            </w:rPr>
                            <w:t xml:space="preserve"> about Houses and Homes this month. We read The Three Little Pigs, made some houses out of straw, sticks and bricks and even went on a houses and home walk! We spotted lots of different homes on our wal</w:t>
                          </w:r>
                          <w:r w:rsidR="00B73633">
                            <w:rPr>
                              <w:color w:val="454545"/>
                              <w:sz w:val="16"/>
                              <w:szCs w:val="16"/>
                            </w:rPr>
                            <w:t>k. We saw detached houses, semi-</w:t>
                          </w:r>
                          <w:r w:rsidR="0002759F" w:rsidRPr="00B73633">
                            <w:rPr>
                              <w:color w:val="454545"/>
                              <w:sz w:val="16"/>
                              <w:szCs w:val="16"/>
                            </w:rPr>
                            <w:t>detached houses, terraces houses and apartments.</w:t>
                          </w:r>
                        </w:p>
                        <w:p w:rsidR="00B73633" w:rsidRDefault="000837BF" w:rsidP="00C62BE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Senior Infants</w:t>
                          </w:r>
                          <w:r w:rsidR="0002759F" w:rsidRPr="003C3BF9">
                            <w:rPr>
                              <w:rFonts w:ascii="Comic Sans MS" w:hAnsi="Comic Sans MS" w:cs="Arial"/>
                              <w:color w:val="222222"/>
                              <w:sz w:val="16"/>
                              <w:szCs w:val="16"/>
                              <w:shd w:val="clear" w:color="auto" w:fill="FFFFFF"/>
                            </w:rPr>
                            <w:t xml:space="preserve"> were all excite</w:t>
                          </w:r>
                          <w:r w:rsidR="00B73633">
                            <w:rPr>
                              <w:rFonts w:ascii="Comic Sans MS" w:hAnsi="Comic Sans MS" w:cs="Arial"/>
                              <w:color w:val="222222"/>
                              <w:sz w:val="16"/>
                              <w:szCs w:val="16"/>
                              <w:shd w:val="clear" w:color="auto" w:fill="FFFFFF"/>
                            </w:rPr>
                            <w:t>d to be back</w:t>
                          </w:r>
                          <w:r w:rsidR="0002759F" w:rsidRPr="003C3BF9">
                            <w:rPr>
                              <w:rFonts w:ascii="Comic Sans MS" w:hAnsi="Comic Sans MS" w:cs="Arial"/>
                              <w:color w:val="222222"/>
                              <w:sz w:val="16"/>
                              <w:szCs w:val="16"/>
                              <w:shd w:val="clear" w:color="auto" w:fill="FFFFFF"/>
                            </w:rPr>
                            <w:t xml:space="preserve"> after the winter bre</w:t>
                          </w:r>
                          <w:r w:rsidR="00B73633">
                            <w:rPr>
                              <w:rFonts w:ascii="Comic Sans MS" w:hAnsi="Comic Sans MS" w:cs="Arial"/>
                              <w:color w:val="222222"/>
                              <w:sz w:val="16"/>
                              <w:szCs w:val="16"/>
                              <w:shd w:val="clear" w:color="auto" w:fill="FFFFFF"/>
                            </w:rPr>
                            <w:t>ak</w:t>
                          </w:r>
                          <w:r w:rsidR="0002759F" w:rsidRPr="003C3BF9">
                            <w:rPr>
                              <w:rFonts w:ascii="Comic Sans MS" w:hAnsi="Comic Sans MS" w:cs="Arial"/>
                              <w:color w:val="222222"/>
                              <w:sz w:val="16"/>
                              <w:szCs w:val="16"/>
                              <w:shd w:val="clear" w:color="auto" w:fill="FFFFFF"/>
                            </w:rPr>
                            <w:t>. In Seomra Dearg we read</w:t>
                          </w:r>
                          <w:r w:rsidR="00B73633">
                            <w:rPr>
                              <w:rFonts w:ascii="Comic Sans MS" w:hAnsi="Comic Sans MS" w:cs="Arial"/>
                              <w:color w:val="222222"/>
                              <w:sz w:val="16"/>
                              <w:szCs w:val="16"/>
                              <w:shd w:val="clear" w:color="auto" w:fill="FFFFFF"/>
                            </w:rPr>
                            <w:t xml:space="preserve"> The Train Ride and learned </w:t>
                          </w:r>
                          <w:r w:rsidR="0002759F" w:rsidRPr="003C3BF9">
                            <w:rPr>
                              <w:rFonts w:ascii="Comic Sans MS" w:hAnsi="Comic Sans MS" w:cs="Arial"/>
                              <w:color w:val="222222"/>
                              <w:sz w:val="16"/>
                              <w:szCs w:val="16"/>
                              <w:shd w:val="clear" w:color="auto" w:fill="FFFFFF"/>
                            </w:rPr>
                            <w:t>about old and</w:t>
                          </w:r>
                          <w:r w:rsidR="00B73633">
                            <w:rPr>
                              <w:rFonts w:ascii="Comic Sans MS" w:hAnsi="Comic Sans MS" w:cs="Arial"/>
                              <w:color w:val="222222"/>
                              <w:sz w:val="16"/>
                              <w:szCs w:val="16"/>
                              <w:shd w:val="clear" w:color="auto" w:fill="FFFFFF"/>
                            </w:rPr>
                            <w:t xml:space="preserve"> new modes of transport. We</w:t>
                          </w:r>
                          <w:r w:rsidR="0002759F" w:rsidRPr="003C3BF9">
                            <w:rPr>
                              <w:rFonts w:ascii="Comic Sans MS" w:hAnsi="Comic Sans MS" w:cs="Arial"/>
                              <w:color w:val="222222"/>
                              <w:sz w:val="16"/>
                              <w:szCs w:val="16"/>
                              <w:shd w:val="clear" w:color="auto" w:fill="FFFFFF"/>
                            </w:rPr>
                            <w:t xml:space="preserve"> got to build our own trains during art using junk art. In Seomra Corcra we read about the Bad-T</w:t>
                          </w:r>
                          <w:r w:rsidR="00B73633">
                            <w:rPr>
                              <w:rFonts w:ascii="Comic Sans MS" w:hAnsi="Comic Sans MS" w:cs="Arial"/>
                              <w:color w:val="222222"/>
                              <w:sz w:val="16"/>
                              <w:szCs w:val="16"/>
                              <w:shd w:val="clear" w:color="auto" w:fill="FFFFFF"/>
                            </w:rPr>
                            <w:t>empered Ladybird and learned</w:t>
                          </w:r>
                          <w:r w:rsidR="0002759F" w:rsidRPr="003C3BF9">
                            <w:rPr>
                              <w:rFonts w:ascii="Comic Sans MS" w:hAnsi="Comic Sans MS" w:cs="Arial"/>
                              <w:color w:val="222222"/>
                              <w:sz w:val="16"/>
                              <w:szCs w:val="16"/>
                              <w:shd w:val="clear" w:color="auto" w:fill="FFFFFF"/>
                            </w:rPr>
                            <w:t xml:space="preserve"> about Mini-beasts. We also talked about our feelings and emotions, and decided it wasn't fun being bad-tempered like the Ladybird. In Seomra Oraiste, we have been reading Dear Zoo. We used our hand prints to create our own zoo animals and performed a song called "We're Going to the Zoo" at our assembly</w:t>
                          </w:r>
                          <w:r w:rsidR="00B73633">
                            <w:rPr>
                              <w:rFonts w:ascii="Comic Sans MS" w:hAnsi="Comic Sans MS" w:cs="Arial"/>
                              <w:color w:val="222222"/>
                              <w:sz w:val="16"/>
                              <w:szCs w:val="16"/>
                              <w:shd w:val="clear" w:color="auto" w:fill="FFFFFF"/>
                            </w:rPr>
                            <w:t>.</w:t>
                          </w:r>
                        </w:p>
                        <w:p w:rsidR="00C62BEE" w:rsidRDefault="00D859CF"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00B73633">
                            <w:rPr>
                              <w:rFonts w:ascii="Comic Sans MS" w:eastAsia="Times New Roman" w:hAnsi="Comic Sans MS" w:cs="Arial"/>
                              <w:color w:val="222222"/>
                              <w:sz w:val="16"/>
                              <w:szCs w:val="16"/>
                              <w:lang w:val="en-IE" w:eastAsia="en-IE"/>
                            </w:rPr>
                            <w:t>-</w:t>
                          </w:r>
                          <w:r w:rsidR="00884B08" w:rsidRPr="003C3BF9">
                            <w:rPr>
                              <w:rFonts w:ascii="Comic Sans MS" w:hAnsi="Comic Sans MS" w:cs="Arial"/>
                              <w:b/>
                              <w:color w:val="222222"/>
                              <w:sz w:val="16"/>
                              <w:szCs w:val="16"/>
                              <w:shd w:val="clear" w:color="auto" w:fill="FFFFFF"/>
                            </w:rPr>
                            <w:t>Ms Ryan's Class</w:t>
                          </w:r>
                          <w:r w:rsidR="0002759F" w:rsidRPr="003C3BF9">
                            <w:rPr>
                              <w:rFonts w:ascii="Comic Sans MS" w:hAnsi="Comic Sans MS" w:cs="Arial"/>
                              <w:color w:val="222222"/>
                              <w:sz w:val="16"/>
                              <w:szCs w:val="16"/>
                              <w:shd w:val="clear" w:color="auto" w:fill="FFFFFF"/>
                            </w:rPr>
                            <w:t xml:space="preserve"> have been busy working on different things. Some children have been enjoying working on the story "Jack and the Beanstalk", and other children have begun working on projects about Space.</w:t>
                          </w:r>
                          <w:r w:rsidR="00B73633">
                            <w:rPr>
                              <w:rFonts w:ascii="Comic Sans MS" w:hAnsi="Comic Sans MS" w:cs="Arial"/>
                              <w:color w:val="222222"/>
                              <w:sz w:val="16"/>
                              <w:szCs w:val="16"/>
                              <w:shd w:val="clear" w:color="auto" w:fill="FFFFFF"/>
                            </w:rPr>
                            <w:t xml:space="preserve"> </w:t>
                          </w:r>
                          <w:r w:rsidR="00EE6EAC" w:rsidRPr="003C3BF9">
                            <w:rPr>
                              <w:rFonts w:ascii="Comic Sans MS" w:hAnsi="Comic Sans MS" w:cs="Arial"/>
                              <w:b/>
                              <w:color w:val="222222"/>
                              <w:sz w:val="16"/>
                              <w:szCs w:val="16"/>
                              <w:shd w:val="clear" w:color="auto" w:fill="FFFFFF"/>
                            </w:rPr>
                            <w:t>Ms Egan's class</w:t>
                          </w:r>
                          <w:r w:rsidR="0002759F" w:rsidRPr="003C3BF9">
                            <w:rPr>
                              <w:rFonts w:ascii="Comic Sans MS" w:hAnsi="Comic Sans MS" w:cs="Arial"/>
                              <w:color w:val="222222"/>
                              <w:sz w:val="16"/>
                              <w:szCs w:val="16"/>
                              <w:shd w:val="clear" w:color="auto" w:fill="FFFFFF"/>
                            </w:rPr>
                            <w:t xml:space="preserve"> have been reading the story Peace at Last. We love</w:t>
                          </w:r>
                          <w:r w:rsidR="00B73633">
                            <w:rPr>
                              <w:rFonts w:ascii="Comic Sans MS" w:hAnsi="Comic Sans MS" w:cs="Arial"/>
                              <w:color w:val="222222"/>
                              <w:sz w:val="16"/>
                              <w:szCs w:val="16"/>
                              <w:shd w:val="clear" w:color="auto" w:fill="FFFFFF"/>
                            </w:rPr>
                            <w:t>d</w:t>
                          </w:r>
                          <w:r w:rsidR="0002759F" w:rsidRPr="003C3BF9">
                            <w:rPr>
                              <w:rFonts w:ascii="Comic Sans MS" w:hAnsi="Comic Sans MS" w:cs="Arial"/>
                              <w:color w:val="222222"/>
                              <w:sz w:val="16"/>
                              <w:szCs w:val="16"/>
                              <w:shd w:val="clear" w:color="auto" w:fill="FFFFFF"/>
                            </w:rPr>
                            <w:t xml:space="preserve"> listening to all the noises that stop poor Mr. Bear from falling asleep. We worked together to create a fantastic Art display of the story. We are also learning about 'Day-time' and 'Night-time'. We learned two new questions "Where?" and "W</w:t>
                          </w:r>
                          <w:r w:rsidR="003C3BF9">
                            <w:rPr>
                              <w:rFonts w:ascii="Comic Sans MS" w:hAnsi="Comic Sans MS" w:cs="Arial"/>
                              <w:color w:val="222222"/>
                              <w:sz w:val="16"/>
                              <w:szCs w:val="16"/>
                              <w:shd w:val="clear" w:color="auto" w:fill="FFFFFF"/>
                            </w:rPr>
                            <w:t>hat is the weather like today?"</w:t>
                          </w:r>
                          <w:r w:rsidR="00EE6EAC" w:rsidRPr="00EE6EAC">
                            <w:rPr>
                              <w:rFonts w:ascii="Comic Sans MS" w:hAnsi="Comic Sans MS" w:cs="Arial"/>
                              <w:color w:val="222222"/>
                              <w:sz w:val="16"/>
                              <w:szCs w:val="16"/>
                              <w:shd w:val="clear" w:color="auto" w:fill="FFFFFF"/>
                            </w:rPr>
                            <w:t xml:space="preserve"> </w:t>
                          </w:r>
                        </w:p>
                        <w:p w:rsidR="00F157A6" w:rsidRPr="00EE6EAC" w:rsidRDefault="008D3AC9"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02759F">
                            <w:rPr>
                              <w:rFonts w:ascii="Comic Sans MS" w:eastAsia="Times New Roman" w:hAnsi="Comic Sans MS" w:cs="Arial"/>
                              <w:color w:val="222222"/>
                              <w:sz w:val="16"/>
                              <w:szCs w:val="16"/>
                              <w:shd w:val="clear" w:color="auto" w:fill="FFFFFF"/>
                              <w:lang w:eastAsia="en-IE"/>
                            </w:rPr>
                            <w:t xml:space="preserve"> have been learning about Light and Sound</w:t>
                          </w:r>
                          <w:r w:rsidR="003C3BF9">
                            <w:rPr>
                              <w:rFonts w:ascii="Comic Sans MS" w:eastAsia="Times New Roman" w:hAnsi="Comic Sans MS" w:cs="Arial"/>
                              <w:color w:val="222222"/>
                              <w:sz w:val="16"/>
                              <w:szCs w:val="16"/>
                              <w:shd w:val="clear" w:color="auto" w:fill="FFFFFF"/>
                              <w:lang w:eastAsia="en-IE"/>
                            </w:rPr>
                            <w:t>. We sketched each other’s shadows and we played with</w:t>
                          </w:r>
                          <w:r w:rsidR="00B73633">
                            <w:rPr>
                              <w:rFonts w:ascii="Comic Sans MS" w:eastAsia="Times New Roman" w:hAnsi="Comic Sans MS" w:cs="Arial"/>
                              <w:color w:val="222222"/>
                              <w:sz w:val="16"/>
                              <w:szCs w:val="16"/>
                              <w:shd w:val="clear" w:color="auto" w:fill="FFFFFF"/>
                              <w:lang w:eastAsia="en-IE"/>
                            </w:rPr>
                            <w:t xml:space="preserve"> our shadows in the yard, we did experiments with light and sound in class. We are learning more about tens and units in maths and An Aimsir</w:t>
                          </w:r>
                          <w:r w:rsidR="00C62BEE">
                            <w:rPr>
                              <w:rFonts w:ascii="Comic Sans MS" w:eastAsia="Times New Roman" w:hAnsi="Comic Sans MS" w:cs="Arial"/>
                              <w:color w:val="222222"/>
                              <w:sz w:val="16"/>
                              <w:szCs w:val="16"/>
                              <w:shd w:val="clear" w:color="auto" w:fill="FFFFFF"/>
                              <w:lang w:eastAsia="en-IE"/>
                            </w:rPr>
                            <w:t xml:space="preserve"> (the Weather)</w:t>
                          </w:r>
                          <w:r w:rsidR="00B73633">
                            <w:rPr>
                              <w:rFonts w:ascii="Comic Sans MS" w:eastAsia="Times New Roman" w:hAnsi="Comic Sans MS" w:cs="Arial"/>
                              <w:color w:val="222222"/>
                              <w:sz w:val="16"/>
                              <w:szCs w:val="16"/>
                              <w:shd w:val="clear" w:color="auto" w:fill="FFFFFF"/>
                              <w:lang w:eastAsia="en-IE"/>
                            </w:rPr>
                            <w:t xml:space="preserve"> in Gaeilge. When we are doing our readers at home ask us about comprehension. We are focusing on that aspect this month.</w:t>
                          </w:r>
                          <w:r w:rsidR="00492FDF" w:rsidRPr="00EE6EAC">
                            <w:rPr>
                              <w:rFonts w:ascii="Comic Sans MS" w:eastAsia="Times New Roman" w:hAnsi="Comic Sans MS" w:cs="Arial"/>
                              <w:color w:val="222222"/>
                              <w:sz w:val="16"/>
                              <w:szCs w:val="16"/>
                              <w:shd w:val="clear" w:color="auto" w:fill="FFFFFF"/>
                              <w:lang w:eastAsia="en-IE"/>
                            </w:rPr>
                            <w:t xml:space="preserve"> </w:t>
                          </w:r>
                        </w:p>
                        <w:p w:rsidR="00B2022D" w:rsidRPr="00EE6EAC" w:rsidRDefault="00B2022D"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3C3BF9" w:rsidRPr="003C3BF9">
                            <w:rPr>
                              <w:rFonts w:ascii="Comic Sans MS" w:hAnsi="Comic Sans MS" w:cs="Arial"/>
                              <w:color w:val="222222"/>
                              <w:sz w:val="16"/>
                              <w:szCs w:val="16"/>
                              <w:shd w:val="clear" w:color="auto" w:fill="FFFFFF"/>
                            </w:rPr>
                            <w:t xml:space="preserve"> have been learning all a</w:t>
                          </w:r>
                          <w:r w:rsidR="00C62BEE">
                            <w:rPr>
                              <w:rFonts w:ascii="Comic Sans MS" w:hAnsi="Comic Sans MS" w:cs="Arial"/>
                              <w:color w:val="222222"/>
                              <w:sz w:val="16"/>
                              <w:szCs w:val="16"/>
                              <w:shd w:val="clear" w:color="auto" w:fill="FFFFFF"/>
                            </w:rPr>
                            <w:t xml:space="preserve">bout 'Light and Electricity'. We </w:t>
                          </w:r>
                          <w:r w:rsidR="003C3BF9" w:rsidRPr="003C3BF9">
                            <w:rPr>
                              <w:rFonts w:ascii="Comic Sans MS" w:hAnsi="Comic Sans MS" w:cs="Arial"/>
                              <w:color w:val="222222"/>
                              <w:sz w:val="16"/>
                              <w:szCs w:val="16"/>
                              <w:shd w:val="clear" w:color="auto" w:fill="FFFFFF"/>
                            </w:rPr>
                            <w:t xml:space="preserve">learned about the fantastic </w:t>
                          </w:r>
                          <w:r w:rsidR="00C62BEE">
                            <w:rPr>
                              <w:rFonts w:ascii="Comic Sans MS" w:hAnsi="Comic Sans MS" w:cs="Arial"/>
                              <w:color w:val="222222"/>
                              <w:sz w:val="16"/>
                              <w:szCs w:val="16"/>
                              <w:shd w:val="clear" w:color="auto" w:fill="FFFFFF"/>
                            </w:rPr>
                            <w:t>inventions of Thomas Edison. We</w:t>
                          </w:r>
                          <w:r w:rsidR="003C3BF9" w:rsidRPr="003C3BF9">
                            <w:rPr>
                              <w:rFonts w:ascii="Comic Sans MS" w:hAnsi="Comic Sans MS" w:cs="Arial"/>
                              <w:color w:val="222222"/>
                              <w:sz w:val="16"/>
                              <w:szCs w:val="16"/>
                              <w:shd w:val="clear" w:color="auto" w:fill="FFFFFF"/>
                            </w:rPr>
                            <w:t xml:space="preserve"> looked at the invention of the hot water bottle and how hot water bottles have changed through the years. In Maths, the children have really enjoyed learning about halves and quarter</w:t>
                          </w:r>
                          <w:r w:rsidR="00C62BEE">
                            <w:rPr>
                              <w:rFonts w:ascii="Comic Sans MS" w:hAnsi="Comic Sans MS" w:cs="Arial"/>
                              <w:color w:val="222222"/>
                              <w:sz w:val="16"/>
                              <w:szCs w:val="16"/>
                              <w:shd w:val="clear" w:color="auto" w:fill="FFFFFF"/>
                            </w:rPr>
                            <w:t>s</w:t>
                          </w:r>
                          <w:r w:rsidR="003C3BF9" w:rsidRPr="003C3BF9">
                            <w:rPr>
                              <w:rFonts w:ascii="Comic Sans MS" w:hAnsi="Comic Sans MS" w:cs="Arial"/>
                              <w:color w:val="222222"/>
                              <w:sz w:val="16"/>
                              <w:szCs w:val="16"/>
                              <w:shd w:val="clear" w:color="auto" w:fill="FFFFFF"/>
                            </w:rPr>
                            <w:t xml:space="preserve"> in fractions. In English, they have been learning to write and follow procedures. In Gaeilge, they have been learning about 'Caiteamh Aimire' (Our Hobbies).</w:t>
                          </w:r>
                        </w:p>
                        <w:p w:rsidR="00D563CE" w:rsidRPr="00DE56A0" w:rsidRDefault="00481C92" w:rsidP="00C62BEE">
                          <w:pPr>
                            <w:shd w:val="clear" w:color="auto" w:fill="FFFFFF"/>
                            <w:spacing w:after="0"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1F5277" w:rsidRPr="003C3BF9">
                            <w:rPr>
                              <w:rFonts w:ascii="Comic Sans MS" w:hAnsi="Comic Sans MS" w:cs="Arial"/>
                              <w:color w:val="222222"/>
                              <w:sz w:val="16"/>
                              <w:szCs w:val="16"/>
                              <w:shd w:val="clear" w:color="auto" w:fill="FFFFFF"/>
                            </w:rPr>
                            <w:t>!</w:t>
                          </w:r>
                          <w:r w:rsidR="00DE56A0" w:rsidRPr="003C3BF9">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In History have been learning about the Vikings. We have been learning about where they came from, how they dressed, the work they did every day and compared this to our lives today. We painted long</w:t>
                          </w:r>
                          <w:r w:rsidR="00C62BEE">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ships and made some Viking jewellery. In Maths we have been learning about Time and practising how to tell and write the time. We have also been learning about the human body. We now know the names of some of the bones in our body and how the heart and lungs work. We recorded our pulse both before and after exercise and have been learning about the importance of a healthy diet and exercise to ensure a healthy heart and strong bones</w:t>
                          </w:r>
                        </w:p>
                        <w:p w:rsidR="00B2022D" w:rsidRPr="008D3AC9" w:rsidRDefault="00B2022D" w:rsidP="00C62BEE">
                          <w:pPr>
                            <w:shd w:val="clear" w:color="auto" w:fill="FFFFFF"/>
                            <w:spacing w:after="0" w:line="240" w:lineRule="auto"/>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E00301"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6116A02" wp14:editId="451CAAE3">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8543E6">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rPr>
                                    <w:rStyle w:val="TextChar"/>
                                  </w:rPr>
                                </w:pPr>
                                <w:r w:rsidRPr="00FF2959">
                                  <w:rPr>
                                    <w:rStyle w:val="TextChar"/>
                                  </w:rPr>
                                  <w:t>Dear Parents</w:t>
                                </w:r>
                                <w:r>
                                  <w:rPr>
                                    <w:rStyle w:val="TextChar"/>
                                  </w:rPr>
                                  <w:t>/Guardians</w:t>
                                </w:r>
                                <w:r w:rsidRPr="00FF2959">
                                  <w:rPr>
                                    <w:rStyle w:val="TextChar"/>
                                  </w:rPr>
                                  <w:t>,</w:t>
                                </w:r>
                              </w:p>
                              <w:p w:rsidR="00425D0A" w:rsidRDefault="00C171E6" w:rsidP="005A6EF6">
                                <w:pPr>
                                  <w:pStyle w:val="Text"/>
                                </w:pPr>
                                <w:r>
                                  <w:t>On the 30</w:t>
                                </w:r>
                                <w:r w:rsidRPr="00C171E6">
                                  <w:rPr>
                                    <w:vertAlign w:val="superscript"/>
                                  </w:rPr>
                                  <w:t>th</w:t>
                                </w:r>
                                <w:r>
                                  <w:t xml:space="preserve"> of January</w:t>
                                </w:r>
                                <w:r w:rsidR="00425D0A">
                                  <w:t>, at the Community Credit Union quiz which took place in the Carlton Hotel in Tyrellstown, Scoil Ghráinne had 3 teams in action and we were delighted that one of our teams managed to win the quiz. Well done to all involved and to the staff members who he</w:t>
                                </w:r>
                                <w:r>
                                  <w:t>lped the children</w:t>
                                </w:r>
                                <w:r w:rsidR="00425D0A">
                                  <w:t xml:space="preserve"> to prepare.</w:t>
                                </w:r>
                                <w:bookmarkStart w:id="0" w:name="_GoBack"/>
                                <w:bookmarkEnd w:id="0"/>
                              </w:p>
                              <w:p w:rsidR="00C171E6" w:rsidRDefault="00425D0A" w:rsidP="005A6EF6">
                                <w:pPr>
                                  <w:pStyle w:val="Text"/>
                                </w:pPr>
                                <w:r>
                                  <w:t>Over the coming weeks we look forward to Internet Safety talks for our 5</w:t>
                                </w:r>
                                <w:r w:rsidRPr="00425D0A">
                                  <w:rPr>
                                    <w:vertAlign w:val="superscript"/>
                                  </w:rPr>
                                  <w:t>th</w:t>
                                </w:r>
                                <w:r>
                                  <w:t xml:space="preserve"> and 6</w:t>
                                </w:r>
                                <w:r w:rsidRPr="00425D0A">
                                  <w:rPr>
                                    <w:vertAlign w:val="superscript"/>
                                  </w:rPr>
                                  <w:t>th</w:t>
                                </w:r>
                                <w:r>
                                  <w:t xml:space="preserve"> class children. There will also be an Internet Safety talk for parents taking place on Tuesday the 28</w:t>
                                </w:r>
                                <w:r w:rsidRPr="00425D0A">
                                  <w:rPr>
                                    <w:vertAlign w:val="superscript"/>
                                  </w:rPr>
                                  <w:t>th</w:t>
                                </w:r>
                                <w:r>
                                  <w:t xml:space="preserve"> of February at 7pm in the school hall. I will send out more information and a reminder closer to the time. </w:t>
                                </w:r>
                                <w:r w:rsidR="00C171E6">
                                  <w:t>This promises to be a worthwhile and informative session that will be hosted by our Community Garda.</w:t>
                                </w:r>
                              </w:p>
                              <w:p w:rsidR="00C171E6" w:rsidRDefault="00C171E6" w:rsidP="00272320">
                                <w:pPr>
                                  <w:pStyle w:val="Text"/>
                                </w:pPr>
                                <w:r>
                                  <w:t xml:space="preserve">I would like to thank Dana, mother of Jaspreet in Mrs. O’Connor’s first class for </w:t>
                                </w:r>
                                <w:r w:rsidR="008543E6">
                                  <w:t xml:space="preserve">voluntarily </w:t>
                                </w:r>
                                <w:r>
                                  <w:t xml:space="preserve">establishing and continuing to run our school’s Facebook page. Lots of upcoming events and links to the school website can be found on our page. The page is intended for the parents from Scoil Ghráinne and is another way in which you can find out more about what’s going on in our school. </w:t>
                                </w:r>
                                <w:r w:rsidR="008543E6">
                                  <w:t xml:space="preserve">We have over 100 followers at present, so why not search Scoil Ghrainne on Facebook to find out more. </w:t>
                                </w:r>
                              </w:p>
                              <w:p w:rsidR="00272320" w:rsidRPr="00272320" w:rsidRDefault="00272320" w:rsidP="00272320">
                                <w:pPr>
                                  <w:pStyle w:val="Text"/>
                                </w:pPr>
                                <w:r w:rsidRPr="00272320">
                                  <w:t>Many thanks,</w:t>
                                </w:r>
                              </w:p>
                              <w:p w:rsidR="00757322" w:rsidRPr="00272320" w:rsidRDefault="00272320" w:rsidP="00272320">
                                <w:pPr>
                                  <w:pStyle w:val="Text"/>
                                </w:pPr>
                                <w:r w:rsidRPr="00272320">
                                  <w:t>Ken Scully</w:t>
                                </w:r>
                              </w:p>
                              <w:p w:rsidR="00272320" w:rsidRPr="004F0F33" w:rsidRDefault="008543E6"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Default="00C62BEE" w:rsidP="00831101">
                                    <w:pPr>
                                      <w:pStyle w:val="Text"/>
                                      <w:rPr>
                                        <w:rStyle w:val="TextChar"/>
                                      </w:rPr>
                                    </w:pPr>
                                    <w:r>
                                      <w:rPr>
                                        <w:rStyle w:val="TextChar"/>
                                        <w:b/>
                                      </w:rPr>
                                      <w:t>Wear Blue to school</w:t>
                                    </w:r>
                                    <w:r w:rsidR="0028711F">
                                      <w:rPr>
                                        <w:rStyle w:val="TextChar"/>
                                        <w:b/>
                                      </w:rPr>
                                      <w:t xml:space="preserve">: </w:t>
                                    </w:r>
                                    <w:r w:rsidR="00DD4E64" w:rsidRPr="00DD4E64">
                                      <w:rPr>
                                        <w:rStyle w:val="TextChar"/>
                                      </w:rPr>
                                      <w:t>Friday</w:t>
                                    </w:r>
                                    <w:r>
                                      <w:rPr>
                                        <w:rStyle w:val="TextChar"/>
                                      </w:rPr>
                                      <w:t xml:space="preserve"> February 3</w:t>
                                    </w:r>
                                    <w:r w:rsidRPr="00C62BEE">
                                      <w:rPr>
                                        <w:rStyle w:val="TextChar"/>
                                        <w:vertAlign w:val="superscript"/>
                                      </w:rPr>
                                      <w:t>rd</w:t>
                                    </w:r>
                                    <w:r>
                                      <w:rPr>
                                        <w:rStyle w:val="TextChar"/>
                                      </w:rPr>
                                      <w:t xml:space="preserve"> the Sam Maguire Cup is coming to visit! We are all welcome to wear Blue, the Dublin colours, to celebrate our county’s win in the All Ireland Finals.</w:t>
                                    </w:r>
                                    <w:r w:rsidR="00DD4E64" w:rsidRPr="00DD4E64">
                                      <w:rPr>
                                        <w:rStyle w:val="TextChar"/>
                                      </w:rPr>
                                      <w:t xml:space="preserve"> </w:t>
                                    </w:r>
                                  </w:p>
                                  <w:p w:rsidR="00425D0A" w:rsidRPr="00425D0A" w:rsidRDefault="00425D0A" w:rsidP="00831101">
                                    <w:pPr>
                                      <w:pStyle w:val="Text"/>
                                      <w:rPr>
                                        <w:rStyle w:val="TextChar"/>
                                      </w:rPr>
                                    </w:pPr>
                                    <w:r>
                                      <w:rPr>
                                        <w:rStyle w:val="TextChar"/>
                                        <w:b/>
                                      </w:rPr>
                                      <w:t xml:space="preserve">‘Dress in Red’ for Valentine’s Day: </w:t>
                                    </w:r>
                                    <w:r>
                                      <w:rPr>
                                        <w:rStyle w:val="TextChar"/>
                                      </w:rPr>
                                      <w:t>Friday the 10</w:t>
                                    </w:r>
                                    <w:r w:rsidRPr="00425D0A">
                                      <w:rPr>
                                        <w:rStyle w:val="TextChar"/>
                                        <w:vertAlign w:val="superscript"/>
                                      </w:rPr>
                                      <w:t>th</w:t>
                                    </w:r>
                                    <w:r>
                                      <w:rPr>
                                        <w:rStyle w:val="TextChar"/>
                                      </w:rPr>
                                      <w:t xml:space="preserve"> of February we invite all children to dress in red for Valentine’s Day. We ask all children to contribute €2 as a fundraiser for our school. </w:t>
                                    </w:r>
                                  </w:p>
                                  <w:p w:rsidR="00C62BEE" w:rsidRDefault="0028711F" w:rsidP="003C3BF9">
                                    <w:pPr>
                                      <w:pStyle w:val="Text"/>
                                      <w:rPr>
                                        <w:rStyle w:val="TextChar"/>
                                      </w:rPr>
                                    </w:pPr>
                                    <w:r>
                                      <w:rPr>
                                        <w:rStyle w:val="TextChar"/>
                                        <w:b/>
                                      </w:rPr>
                                      <w:t>M</w:t>
                                    </w:r>
                                    <w:r w:rsidR="00DD06B9">
                                      <w:rPr>
                                        <w:rStyle w:val="TextChar"/>
                                        <w:b/>
                                      </w:rPr>
                                      <w:t>idterm Break</w:t>
                                    </w:r>
                                    <w:r w:rsidR="00272320">
                                      <w:rPr>
                                        <w:rStyle w:val="TextChar"/>
                                      </w:rPr>
                                      <w:t xml:space="preserve">: </w:t>
                                    </w:r>
                                    <w:r w:rsidR="00831101">
                                      <w:rPr>
                                        <w:rStyle w:val="TextChar"/>
                                      </w:rPr>
                                      <w:t>School</w:t>
                                    </w:r>
                                    <w:r w:rsidR="00C62BEE">
                                      <w:rPr>
                                        <w:rStyle w:val="TextChar"/>
                                      </w:rPr>
                                      <w:t xml:space="preserve"> closes Friday February 17</w:t>
                                    </w:r>
                                    <w:r w:rsidR="00C62BEE" w:rsidRPr="00C62BEE">
                                      <w:rPr>
                                        <w:rStyle w:val="TextChar"/>
                                        <w:vertAlign w:val="superscript"/>
                                      </w:rPr>
                                      <w:t>th</w:t>
                                    </w:r>
                                    <w:r w:rsidR="00C62BEE">
                                      <w:rPr>
                                        <w:rStyle w:val="TextChar"/>
                                      </w:rPr>
                                      <w:t xml:space="preserve"> </w:t>
                                    </w:r>
                                    <w:r w:rsidR="00C171E6">
                                      <w:rPr>
                                        <w:rStyle w:val="TextChar"/>
                                      </w:rPr>
                                      <w:t xml:space="preserve">at the usual time </w:t>
                                    </w:r>
                                    <w:r w:rsidR="00C62BEE">
                                      <w:rPr>
                                        <w:rStyle w:val="TextChar"/>
                                      </w:rPr>
                                      <w:t xml:space="preserve">and re-opens </w:t>
                                    </w:r>
                                    <w:r w:rsidR="00C171E6">
                                      <w:rPr>
                                        <w:rStyle w:val="TextChar"/>
                                      </w:rPr>
                                      <w:t xml:space="preserve">on </w:t>
                                    </w:r>
                                    <w:r w:rsidR="00C62BEE">
                                      <w:rPr>
                                        <w:rStyle w:val="TextChar"/>
                                      </w:rPr>
                                      <w:t>Monday February 27</w:t>
                                    </w:r>
                                    <w:r w:rsidR="00C62BEE" w:rsidRPr="00C62BEE">
                                      <w:rPr>
                                        <w:rStyle w:val="TextChar"/>
                                        <w:vertAlign w:val="superscript"/>
                                      </w:rPr>
                                      <w:t>th</w:t>
                                    </w:r>
                                    <w:r w:rsidR="00C62BEE">
                                      <w:rPr>
                                        <w:rStyle w:val="TextChar"/>
                                      </w:rPr>
                                      <w:t>.</w:t>
                                    </w:r>
                                  </w:p>
                                  <w:p w:rsidR="00C62BEE" w:rsidRPr="00C62BEE" w:rsidRDefault="00C62BEE" w:rsidP="00C62BEE">
                                    <w:pPr>
                                      <w:shd w:val="clear" w:color="auto" w:fill="FFFFFF"/>
                                      <w:rPr>
                                        <w:rFonts w:ascii="Comic Sans MS" w:eastAsia="Times New Roman" w:hAnsi="Comic Sans MS" w:cs="Arial"/>
                                        <w:color w:val="222222"/>
                                        <w:sz w:val="16"/>
                                        <w:szCs w:val="16"/>
                                        <w:lang w:val="en-IE" w:eastAsia="en-IE"/>
                                      </w:rPr>
                                    </w:pPr>
                                    <w:r w:rsidRPr="00C62BEE">
                                      <w:rPr>
                                        <w:rStyle w:val="TextChar"/>
                                        <w:i/>
                                      </w:rPr>
                                      <w:t xml:space="preserve">Special thanks to: </w:t>
                                    </w:r>
                                    <w:r w:rsidRPr="00C62BEE">
                                      <w:rPr>
                                        <w:rFonts w:ascii="Comic Sans MS" w:eastAsia="Times New Roman" w:hAnsi="Comic Sans MS" w:cs="Arial"/>
                                        <w:i/>
                                        <w:color w:val="222222"/>
                                        <w:sz w:val="16"/>
                                        <w:szCs w:val="16"/>
                                        <w:lang w:val="en-IE" w:eastAsia="en-IE"/>
                                      </w:rPr>
                                      <w:t>Ellen &amp; Louis Nowak O'Ceallaigh's parents and Emma Rossignuolo for kindly donating books</w:t>
                                    </w:r>
                                    <w:r>
                                      <w:rPr>
                                        <w:rFonts w:ascii="Comic Sans MS" w:eastAsia="Times New Roman" w:hAnsi="Comic Sans MS" w:cs="Arial"/>
                                        <w:i/>
                                        <w:color w:val="222222"/>
                                        <w:sz w:val="16"/>
                                        <w:szCs w:val="16"/>
                                        <w:lang w:val="en-IE" w:eastAsia="en-IE"/>
                                      </w:rPr>
                                      <w:t>.</w:t>
                                    </w:r>
                                  </w:p>
                                  <w:p w:rsidR="005742B3" w:rsidRPr="00DD4E64" w:rsidRDefault="00831101" w:rsidP="003C3BF9">
                                    <w:pPr>
                                      <w:pStyle w:val="Text"/>
                                      <w:rPr>
                                        <w:rFonts w:eastAsia="Times New Roman"/>
                                        <w:lang w:val="en-IE" w:eastAsia="en-IE"/>
                                      </w:rPr>
                                    </w:pPr>
                                    <w:r>
                                      <w:rPr>
                                        <w:rStyle w:val="TextChar"/>
                                      </w:rPr>
                                      <w:t xml:space="preserve"> </w:t>
                                    </w:r>
                                  </w:p>
                                  <w:p w:rsidR="005742B3" w:rsidRPr="00802F61" w:rsidRDefault="005742B3" w:rsidP="00831101">
                                    <w:pPr>
                                      <w:pStyle w:val="Text"/>
                                      <w:rPr>
                                        <w:rStyle w:val="TextChar"/>
                                      </w:rPr>
                                    </w:pPr>
                                  </w:p>
                                  <w:p w:rsidR="00DD60A4" w:rsidRPr="00272320" w:rsidRDefault="008543E6"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8543E6">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rPr>
                              <w:rStyle w:val="TextChar"/>
                            </w:rPr>
                          </w:pPr>
                          <w:r w:rsidRPr="00FF2959">
                            <w:rPr>
                              <w:rStyle w:val="TextChar"/>
                            </w:rPr>
                            <w:t>Dear Parents</w:t>
                          </w:r>
                          <w:r>
                            <w:rPr>
                              <w:rStyle w:val="TextChar"/>
                            </w:rPr>
                            <w:t>/Guardians</w:t>
                          </w:r>
                          <w:r w:rsidRPr="00FF2959">
                            <w:rPr>
                              <w:rStyle w:val="TextChar"/>
                            </w:rPr>
                            <w:t>,</w:t>
                          </w:r>
                        </w:p>
                        <w:p w:rsidR="00425D0A" w:rsidRDefault="00C171E6" w:rsidP="005A6EF6">
                          <w:pPr>
                            <w:pStyle w:val="Text"/>
                          </w:pPr>
                          <w:r>
                            <w:t>On the 30</w:t>
                          </w:r>
                          <w:r w:rsidRPr="00C171E6">
                            <w:rPr>
                              <w:vertAlign w:val="superscript"/>
                            </w:rPr>
                            <w:t>th</w:t>
                          </w:r>
                          <w:r>
                            <w:t xml:space="preserve"> of January</w:t>
                          </w:r>
                          <w:r w:rsidR="00425D0A">
                            <w:t>, at the Community Credit Union quiz which took place in the Carlton Hotel in Tyrellstown, Scoil Ghráinne had 3 teams in action and we were delighted that one of our teams managed to win the quiz. Well done to all involved and to the staff members who he</w:t>
                          </w:r>
                          <w:r>
                            <w:t>lped the children</w:t>
                          </w:r>
                          <w:r w:rsidR="00425D0A">
                            <w:t xml:space="preserve"> to prepare.</w:t>
                          </w:r>
                          <w:bookmarkStart w:id="1" w:name="_GoBack"/>
                          <w:bookmarkEnd w:id="1"/>
                        </w:p>
                        <w:p w:rsidR="00C171E6" w:rsidRDefault="00425D0A" w:rsidP="005A6EF6">
                          <w:pPr>
                            <w:pStyle w:val="Text"/>
                          </w:pPr>
                          <w:r>
                            <w:t>Over the coming weeks we look forward to Internet Safety talks for our 5</w:t>
                          </w:r>
                          <w:r w:rsidRPr="00425D0A">
                            <w:rPr>
                              <w:vertAlign w:val="superscript"/>
                            </w:rPr>
                            <w:t>th</w:t>
                          </w:r>
                          <w:r>
                            <w:t xml:space="preserve"> and 6</w:t>
                          </w:r>
                          <w:r w:rsidRPr="00425D0A">
                            <w:rPr>
                              <w:vertAlign w:val="superscript"/>
                            </w:rPr>
                            <w:t>th</w:t>
                          </w:r>
                          <w:r>
                            <w:t xml:space="preserve"> class children. There will also be an Internet Safety talk for parents taking place on Tuesday the 28</w:t>
                          </w:r>
                          <w:r w:rsidRPr="00425D0A">
                            <w:rPr>
                              <w:vertAlign w:val="superscript"/>
                            </w:rPr>
                            <w:t>th</w:t>
                          </w:r>
                          <w:r>
                            <w:t xml:space="preserve"> of February at 7pm in the school hall. I will send out more information and a reminder closer to the time. </w:t>
                          </w:r>
                          <w:r w:rsidR="00C171E6">
                            <w:t>This promises to be a worthwhile and informative session that will be hosted by our Community Garda.</w:t>
                          </w:r>
                        </w:p>
                        <w:p w:rsidR="00C171E6" w:rsidRDefault="00C171E6" w:rsidP="00272320">
                          <w:pPr>
                            <w:pStyle w:val="Text"/>
                          </w:pPr>
                          <w:r>
                            <w:t xml:space="preserve">I would like to thank Dana, mother of Jaspreet in Mrs. O’Connor’s first class for </w:t>
                          </w:r>
                          <w:r w:rsidR="008543E6">
                            <w:t xml:space="preserve">voluntarily </w:t>
                          </w:r>
                          <w:r>
                            <w:t xml:space="preserve">establishing and continuing to run our school’s Facebook page. Lots of upcoming events and links to the school website can be found on our page. The page is intended for the parents from Scoil Ghráinne and is another way in which you can find out more about what’s going on in our school. </w:t>
                          </w:r>
                          <w:r w:rsidR="008543E6">
                            <w:t xml:space="preserve">We have over 100 followers at present, so why not search Scoil Ghrainne on Facebook to find out more. </w:t>
                          </w:r>
                        </w:p>
                        <w:p w:rsidR="00272320" w:rsidRPr="00272320" w:rsidRDefault="00272320" w:rsidP="00272320">
                          <w:pPr>
                            <w:pStyle w:val="Text"/>
                          </w:pPr>
                          <w:r w:rsidRPr="00272320">
                            <w:t>Many thanks,</w:t>
                          </w:r>
                        </w:p>
                        <w:p w:rsidR="00757322" w:rsidRPr="00272320" w:rsidRDefault="00272320" w:rsidP="00272320">
                          <w:pPr>
                            <w:pStyle w:val="Text"/>
                          </w:pPr>
                          <w:r w:rsidRPr="00272320">
                            <w:t>Ken Scully</w:t>
                          </w:r>
                        </w:p>
                        <w:p w:rsidR="00272320" w:rsidRPr="004F0F33" w:rsidRDefault="008543E6"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Default="00C62BEE" w:rsidP="00831101">
                              <w:pPr>
                                <w:pStyle w:val="Text"/>
                                <w:rPr>
                                  <w:rStyle w:val="TextChar"/>
                                </w:rPr>
                              </w:pPr>
                              <w:r>
                                <w:rPr>
                                  <w:rStyle w:val="TextChar"/>
                                  <w:b/>
                                </w:rPr>
                                <w:t>Wear Blue to school</w:t>
                              </w:r>
                              <w:r w:rsidR="0028711F">
                                <w:rPr>
                                  <w:rStyle w:val="TextChar"/>
                                  <w:b/>
                                </w:rPr>
                                <w:t xml:space="preserve">: </w:t>
                              </w:r>
                              <w:r w:rsidR="00DD4E64" w:rsidRPr="00DD4E64">
                                <w:rPr>
                                  <w:rStyle w:val="TextChar"/>
                                </w:rPr>
                                <w:t>Friday</w:t>
                              </w:r>
                              <w:r>
                                <w:rPr>
                                  <w:rStyle w:val="TextChar"/>
                                </w:rPr>
                                <w:t xml:space="preserve"> February 3</w:t>
                              </w:r>
                              <w:r w:rsidRPr="00C62BEE">
                                <w:rPr>
                                  <w:rStyle w:val="TextChar"/>
                                  <w:vertAlign w:val="superscript"/>
                                </w:rPr>
                                <w:t>rd</w:t>
                              </w:r>
                              <w:r>
                                <w:rPr>
                                  <w:rStyle w:val="TextChar"/>
                                </w:rPr>
                                <w:t xml:space="preserve"> the Sam Maguire Cup is coming to visit! We are all welcome to wear Blue, the Dublin colours, to celebrate our county’s win in the All Ireland Finals.</w:t>
                              </w:r>
                              <w:r w:rsidR="00DD4E64" w:rsidRPr="00DD4E64">
                                <w:rPr>
                                  <w:rStyle w:val="TextChar"/>
                                </w:rPr>
                                <w:t xml:space="preserve"> </w:t>
                              </w:r>
                            </w:p>
                            <w:p w:rsidR="00425D0A" w:rsidRPr="00425D0A" w:rsidRDefault="00425D0A" w:rsidP="00831101">
                              <w:pPr>
                                <w:pStyle w:val="Text"/>
                                <w:rPr>
                                  <w:rStyle w:val="TextChar"/>
                                </w:rPr>
                              </w:pPr>
                              <w:r>
                                <w:rPr>
                                  <w:rStyle w:val="TextChar"/>
                                  <w:b/>
                                </w:rPr>
                                <w:t xml:space="preserve">‘Dress in Red’ for Valentine’s Day: </w:t>
                              </w:r>
                              <w:r>
                                <w:rPr>
                                  <w:rStyle w:val="TextChar"/>
                                </w:rPr>
                                <w:t>Friday the 10</w:t>
                              </w:r>
                              <w:r w:rsidRPr="00425D0A">
                                <w:rPr>
                                  <w:rStyle w:val="TextChar"/>
                                  <w:vertAlign w:val="superscript"/>
                                </w:rPr>
                                <w:t>th</w:t>
                              </w:r>
                              <w:r>
                                <w:rPr>
                                  <w:rStyle w:val="TextChar"/>
                                </w:rPr>
                                <w:t xml:space="preserve"> of February we invite all children to dress in red for Valentine’s Day. We ask all children to contribute €2 as a fundraiser for our school. </w:t>
                              </w:r>
                            </w:p>
                            <w:p w:rsidR="00C62BEE" w:rsidRDefault="0028711F" w:rsidP="003C3BF9">
                              <w:pPr>
                                <w:pStyle w:val="Text"/>
                                <w:rPr>
                                  <w:rStyle w:val="TextChar"/>
                                </w:rPr>
                              </w:pPr>
                              <w:r>
                                <w:rPr>
                                  <w:rStyle w:val="TextChar"/>
                                  <w:b/>
                                </w:rPr>
                                <w:t>M</w:t>
                              </w:r>
                              <w:r w:rsidR="00DD06B9">
                                <w:rPr>
                                  <w:rStyle w:val="TextChar"/>
                                  <w:b/>
                                </w:rPr>
                                <w:t>idterm Break</w:t>
                              </w:r>
                              <w:r w:rsidR="00272320">
                                <w:rPr>
                                  <w:rStyle w:val="TextChar"/>
                                </w:rPr>
                                <w:t xml:space="preserve">: </w:t>
                              </w:r>
                              <w:r w:rsidR="00831101">
                                <w:rPr>
                                  <w:rStyle w:val="TextChar"/>
                                </w:rPr>
                                <w:t>School</w:t>
                              </w:r>
                              <w:r w:rsidR="00C62BEE">
                                <w:rPr>
                                  <w:rStyle w:val="TextChar"/>
                                </w:rPr>
                                <w:t xml:space="preserve"> closes Friday February 17</w:t>
                              </w:r>
                              <w:r w:rsidR="00C62BEE" w:rsidRPr="00C62BEE">
                                <w:rPr>
                                  <w:rStyle w:val="TextChar"/>
                                  <w:vertAlign w:val="superscript"/>
                                </w:rPr>
                                <w:t>th</w:t>
                              </w:r>
                              <w:r w:rsidR="00C62BEE">
                                <w:rPr>
                                  <w:rStyle w:val="TextChar"/>
                                </w:rPr>
                                <w:t xml:space="preserve"> </w:t>
                              </w:r>
                              <w:r w:rsidR="00C171E6">
                                <w:rPr>
                                  <w:rStyle w:val="TextChar"/>
                                </w:rPr>
                                <w:t xml:space="preserve">at the usual time </w:t>
                              </w:r>
                              <w:r w:rsidR="00C62BEE">
                                <w:rPr>
                                  <w:rStyle w:val="TextChar"/>
                                </w:rPr>
                                <w:t xml:space="preserve">and re-opens </w:t>
                              </w:r>
                              <w:r w:rsidR="00C171E6">
                                <w:rPr>
                                  <w:rStyle w:val="TextChar"/>
                                </w:rPr>
                                <w:t xml:space="preserve">on </w:t>
                              </w:r>
                              <w:r w:rsidR="00C62BEE">
                                <w:rPr>
                                  <w:rStyle w:val="TextChar"/>
                                </w:rPr>
                                <w:t>Monday February 27</w:t>
                              </w:r>
                              <w:r w:rsidR="00C62BEE" w:rsidRPr="00C62BEE">
                                <w:rPr>
                                  <w:rStyle w:val="TextChar"/>
                                  <w:vertAlign w:val="superscript"/>
                                </w:rPr>
                                <w:t>th</w:t>
                              </w:r>
                              <w:r w:rsidR="00C62BEE">
                                <w:rPr>
                                  <w:rStyle w:val="TextChar"/>
                                </w:rPr>
                                <w:t>.</w:t>
                              </w:r>
                            </w:p>
                            <w:p w:rsidR="00C62BEE" w:rsidRPr="00C62BEE" w:rsidRDefault="00C62BEE" w:rsidP="00C62BEE">
                              <w:pPr>
                                <w:shd w:val="clear" w:color="auto" w:fill="FFFFFF"/>
                                <w:rPr>
                                  <w:rFonts w:ascii="Comic Sans MS" w:eastAsia="Times New Roman" w:hAnsi="Comic Sans MS" w:cs="Arial"/>
                                  <w:color w:val="222222"/>
                                  <w:sz w:val="16"/>
                                  <w:szCs w:val="16"/>
                                  <w:lang w:val="en-IE" w:eastAsia="en-IE"/>
                                </w:rPr>
                              </w:pPr>
                              <w:r w:rsidRPr="00C62BEE">
                                <w:rPr>
                                  <w:rStyle w:val="TextChar"/>
                                  <w:i/>
                                </w:rPr>
                                <w:t xml:space="preserve">Special thanks to: </w:t>
                              </w:r>
                              <w:r w:rsidRPr="00C62BEE">
                                <w:rPr>
                                  <w:rFonts w:ascii="Comic Sans MS" w:eastAsia="Times New Roman" w:hAnsi="Comic Sans MS" w:cs="Arial"/>
                                  <w:i/>
                                  <w:color w:val="222222"/>
                                  <w:sz w:val="16"/>
                                  <w:szCs w:val="16"/>
                                  <w:lang w:val="en-IE" w:eastAsia="en-IE"/>
                                </w:rPr>
                                <w:t>Ellen &amp; Louis Nowak O'Ceallaigh's parents and Emma Rossignuolo for kindly donating books</w:t>
                              </w:r>
                              <w:r>
                                <w:rPr>
                                  <w:rFonts w:ascii="Comic Sans MS" w:eastAsia="Times New Roman" w:hAnsi="Comic Sans MS" w:cs="Arial"/>
                                  <w:i/>
                                  <w:color w:val="222222"/>
                                  <w:sz w:val="16"/>
                                  <w:szCs w:val="16"/>
                                  <w:lang w:val="en-IE" w:eastAsia="en-IE"/>
                                </w:rPr>
                                <w:t>.</w:t>
                              </w:r>
                            </w:p>
                            <w:p w:rsidR="005742B3" w:rsidRPr="00DD4E64" w:rsidRDefault="00831101" w:rsidP="003C3BF9">
                              <w:pPr>
                                <w:pStyle w:val="Text"/>
                                <w:rPr>
                                  <w:rFonts w:eastAsia="Times New Roman"/>
                                  <w:lang w:val="en-IE" w:eastAsia="en-IE"/>
                                </w:rPr>
                              </w:pPr>
                              <w:r>
                                <w:rPr>
                                  <w:rStyle w:val="TextChar"/>
                                </w:rPr>
                                <w:t xml:space="preserve"> </w:t>
                              </w:r>
                            </w:p>
                            <w:p w:rsidR="005742B3" w:rsidRPr="00802F61" w:rsidRDefault="005742B3" w:rsidP="00831101">
                              <w:pPr>
                                <w:pStyle w:val="Text"/>
                                <w:rPr>
                                  <w:rStyle w:val="TextChar"/>
                                </w:rPr>
                              </w:pPr>
                            </w:p>
                            <w:p w:rsidR="00DD60A4" w:rsidRPr="00272320" w:rsidRDefault="008543E6"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04F54">
      <w:r>
        <w:rPr>
          <w:noProof/>
          <w:lang w:val="en-IE" w:eastAsia="en-IE"/>
        </w:rPr>
        <w:lastRenderedPageBreak/>
        <mc:AlternateContent>
          <mc:Choice Requires="wps">
            <w:drawing>
              <wp:anchor distT="0" distB="0" distL="114300" distR="114300" simplePos="0" relativeHeight="251711488" behindDoc="0" locked="0" layoutInCell="1" allowOverlap="1" wp14:anchorId="1EE06895" wp14:editId="2218CD6F">
                <wp:simplePos x="0" y="0"/>
                <wp:positionH relativeFrom="column">
                  <wp:posOffset>4133850</wp:posOffset>
                </wp:positionH>
                <wp:positionV relativeFrom="paragraph">
                  <wp:posOffset>1257300</wp:posOffset>
                </wp:positionV>
                <wp:extent cx="2957830" cy="853440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53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8543E6" w:rsidP="00B2022D">
                            <w:pPr>
                              <w:jc w:val="center"/>
                            </w:pPr>
                            <w:sdt>
                              <w:sdtPr>
                                <w:rPr>
                                  <w:noProof/>
                                  <w:lang w:val="en-IE" w:eastAsia="en-IE"/>
                                </w:rPr>
                                <w:id w:val="867295"/>
                                <w:picture/>
                              </w:sdtPr>
                              <w:sdtEndPr/>
                              <w:sdtContent>
                                <w:r w:rsidR="003C3BF9">
                                  <w:rPr>
                                    <w:noProof/>
                                    <w:lang w:val="en-IE" w:eastAsia="en-IE"/>
                                  </w:rPr>
                                  <w:drawing>
                                    <wp:inline distT="0" distB="0" distL="0" distR="0">
                                      <wp:extent cx="1171575" cy="2011791"/>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91725_10151064897841315_1767604605_n.jpg"/>
                                              <pic:cNvPicPr/>
                                            </pic:nvPicPr>
                                            <pic:blipFill rotWithShape="1">
                                              <a:blip r:embed="rId11">
                                                <a:extLst>
                                                  <a:ext uri="{28A0092B-C50C-407E-A947-70E740481C1C}">
                                                    <a14:useLocalDpi xmlns:a14="http://schemas.microsoft.com/office/drawing/2010/main" val="0"/>
                                                  </a:ext>
                                                </a:extLst>
                                              </a:blip>
                                              <a:srcRect t="19903" r="58623" b="-677"/>
                                              <a:stretch/>
                                            </pic:blipFill>
                                            <pic:spPr bwMode="auto">
                                              <a:xfrm>
                                                <a:off x="0" y="0"/>
                                                <a:ext cx="1176644" cy="2020495"/>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8543E6">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0E79D0">
                                  <w:rPr>
                                    <w:rStyle w:val="PhotocaptionChar"/>
                                    <w:rFonts w:ascii="Comic Sans MS" w:hAnsi="Comic Sans MS"/>
                                    <w:szCs w:val="20"/>
                                  </w:rPr>
                                  <w:t>Ms. Carry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B73633" w:rsidRDefault="000E79D0" w:rsidP="00B73633">
                                <w:pPr>
                                  <w:rPr>
                                    <w:rStyle w:val="TextRightAlignedChar"/>
                                    <w:rFonts w:ascii="Comic Sans MS" w:eastAsia="Times New Roman" w:hAnsi="Comic Sans MS" w:cs="Times New Roman"/>
                                    <w:color w:val="auto"/>
                                    <w:sz w:val="18"/>
                                    <w:szCs w:val="18"/>
                                    <w:lang w:val="en-IE" w:eastAsia="en-IE" w:bidi="ar-SA"/>
                                  </w:rPr>
                                </w:pPr>
                                <w:r w:rsidRPr="003C3BF9">
                                  <w:rPr>
                                    <w:rStyle w:val="TextRightAlignedChar"/>
                                    <w:rFonts w:ascii="Comic Sans MS" w:hAnsi="Comic Sans MS"/>
                                    <w:sz w:val="18"/>
                                    <w:szCs w:val="18"/>
                                  </w:rPr>
                                  <w:t>Introducing Ms. Helen Carry!</w:t>
                                </w:r>
                                <w:r w:rsidR="0002759F" w:rsidRPr="003C3BF9">
                                  <w:rPr>
                                    <w:rFonts w:ascii="Comic Sans MS" w:hAnsi="Comic Sans MS"/>
                                    <w:sz w:val="18"/>
                                    <w:szCs w:val="18"/>
                                  </w:rPr>
                                  <w:t xml:space="preserve"> </w:t>
                                </w:r>
                                <w:r w:rsidR="00B73633">
                                  <w:rPr>
                                    <w:rFonts w:ascii="Comic Sans MS" w:eastAsia="Times New Roman" w:hAnsi="Comic Sans MS" w:cs="Times New Roman"/>
                                    <w:sz w:val="18"/>
                                    <w:szCs w:val="18"/>
                                    <w:lang w:val="en-IE" w:eastAsia="en-IE"/>
                                  </w:rPr>
                                  <w:t xml:space="preserve">Ms. Carry </w:t>
                                </w:r>
                                <w:r w:rsidR="00B73633">
                                  <w:rPr>
                                    <w:rFonts w:ascii="Comic Sans MS" w:eastAsia="Times New Roman" w:hAnsi="Comic Sans MS" w:cs="Arial"/>
                                    <w:color w:val="222222"/>
                                    <w:sz w:val="18"/>
                                    <w:szCs w:val="18"/>
                                    <w:shd w:val="clear" w:color="auto" w:fill="FFFFFF"/>
                                    <w:lang w:val="en-IE" w:eastAsia="en-IE"/>
                                  </w:rPr>
                                  <w:t>ca</w:t>
                                </w:r>
                                <w:r w:rsidR="0002759F" w:rsidRPr="003C3BF9">
                                  <w:rPr>
                                    <w:rFonts w:ascii="Comic Sans MS" w:eastAsia="Times New Roman" w:hAnsi="Comic Sans MS" w:cs="Arial"/>
                                    <w:color w:val="222222"/>
                                    <w:sz w:val="18"/>
                                    <w:szCs w:val="18"/>
                                    <w:shd w:val="clear" w:color="auto" w:fill="FFFFFF"/>
                                    <w:lang w:val="en-IE" w:eastAsia="en-IE"/>
                                  </w:rPr>
                                  <w:t xml:space="preserve">me from the heritage town of Kells in Co. </w:t>
                                </w:r>
                                <w:r w:rsidR="00B73633">
                                  <w:rPr>
                                    <w:rFonts w:ascii="Comic Sans MS" w:eastAsia="Times New Roman" w:hAnsi="Comic Sans MS" w:cs="Arial"/>
                                    <w:color w:val="222222"/>
                                    <w:sz w:val="18"/>
                                    <w:szCs w:val="18"/>
                                    <w:shd w:val="clear" w:color="auto" w:fill="FFFFFF"/>
                                    <w:lang w:val="en-IE" w:eastAsia="en-IE"/>
                                  </w:rPr>
                                  <w:t>Meath. This is her</w:t>
                                </w:r>
                                <w:r w:rsidR="0002759F" w:rsidRPr="003C3BF9">
                                  <w:rPr>
                                    <w:rFonts w:ascii="Comic Sans MS" w:eastAsia="Times New Roman" w:hAnsi="Comic Sans MS" w:cs="Arial"/>
                                    <w:color w:val="222222"/>
                                    <w:sz w:val="18"/>
                                    <w:szCs w:val="18"/>
                                    <w:shd w:val="clear" w:color="auto" w:fill="FFFFFF"/>
                                    <w:lang w:val="en-IE" w:eastAsia="en-IE"/>
                                  </w:rPr>
                                  <w:t xml:space="preserve"> third year </w:t>
                                </w:r>
                                <w:r w:rsidR="00B73633">
                                  <w:rPr>
                                    <w:rFonts w:ascii="Comic Sans MS" w:eastAsia="Times New Roman" w:hAnsi="Comic Sans MS" w:cs="Arial"/>
                                    <w:color w:val="222222"/>
                                    <w:sz w:val="18"/>
                                    <w:szCs w:val="18"/>
                                    <w:shd w:val="clear" w:color="auto" w:fill="FFFFFF"/>
                                    <w:lang w:val="en-IE" w:eastAsia="en-IE"/>
                                  </w:rPr>
                                  <w:t>teaching in Scoil Ghráinne and she</w:t>
                                </w:r>
                                <w:r w:rsidR="0002759F" w:rsidRPr="003C3BF9">
                                  <w:rPr>
                                    <w:rFonts w:ascii="Comic Sans MS" w:eastAsia="Times New Roman" w:hAnsi="Comic Sans MS" w:cs="Arial"/>
                                    <w:color w:val="222222"/>
                                    <w:sz w:val="18"/>
                                    <w:szCs w:val="18"/>
                                    <w:shd w:val="clear" w:color="auto" w:fill="FFFFFF"/>
                                    <w:lang w:val="en-IE" w:eastAsia="en-IE"/>
                                  </w:rPr>
                                  <w:t xml:space="preserve"> love</w:t>
                                </w:r>
                                <w:r w:rsidR="00B73633">
                                  <w:rPr>
                                    <w:rFonts w:ascii="Comic Sans MS" w:eastAsia="Times New Roman" w:hAnsi="Comic Sans MS" w:cs="Arial"/>
                                    <w:color w:val="222222"/>
                                    <w:sz w:val="18"/>
                                    <w:szCs w:val="18"/>
                                    <w:shd w:val="clear" w:color="auto" w:fill="FFFFFF"/>
                                    <w:lang w:val="en-IE" w:eastAsia="en-IE"/>
                                  </w:rPr>
                                  <w:t>s</w:t>
                                </w:r>
                                <w:r w:rsidR="00BA6B9C">
                                  <w:rPr>
                                    <w:rFonts w:ascii="Comic Sans MS" w:eastAsia="Times New Roman" w:hAnsi="Comic Sans MS" w:cs="Arial"/>
                                    <w:color w:val="222222"/>
                                    <w:sz w:val="18"/>
                                    <w:szCs w:val="18"/>
                                    <w:shd w:val="clear" w:color="auto" w:fill="FFFFFF"/>
                                    <w:lang w:val="en-IE" w:eastAsia="en-IE"/>
                                  </w:rPr>
                                  <w:t xml:space="preserve"> it </w:t>
                                </w:r>
                                <w:r w:rsidR="0002759F" w:rsidRPr="003C3BF9">
                                  <w:rPr>
                                    <w:rFonts w:ascii="Comic Sans MS" w:eastAsia="Times New Roman" w:hAnsi="Comic Sans MS" w:cs="Arial"/>
                                    <w:color w:val="222222"/>
                                    <w:sz w:val="18"/>
                                    <w:szCs w:val="18"/>
                                    <w:shd w:val="clear" w:color="auto" w:fill="FFFFFF"/>
                                    <w:lang w:val="en-IE" w:eastAsia="en-IE"/>
                                  </w:rPr>
                                  <w:t>here.</w:t>
                                </w:r>
                                <w:r w:rsidR="00B73633">
                                  <w:rPr>
                                    <w:rFonts w:ascii="Comic Sans MS" w:eastAsia="Times New Roman" w:hAnsi="Comic Sans MS" w:cs="Arial"/>
                                    <w:color w:val="222222"/>
                                    <w:sz w:val="18"/>
                                    <w:szCs w:val="18"/>
                                    <w:shd w:val="clear" w:color="auto" w:fill="FFFFFF"/>
                                    <w:lang w:val="en-IE" w:eastAsia="en-IE"/>
                                  </w:rPr>
                                  <w:t xml:space="preserve"> This year</w:t>
                                </w:r>
                                <w:r w:rsidR="00BA6B9C">
                                  <w:rPr>
                                    <w:rFonts w:ascii="Comic Sans MS" w:eastAsia="Times New Roman" w:hAnsi="Comic Sans MS" w:cs="Arial"/>
                                    <w:color w:val="222222"/>
                                    <w:sz w:val="18"/>
                                    <w:szCs w:val="18"/>
                                    <w:shd w:val="clear" w:color="auto" w:fill="FFFFFF"/>
                                    <w:lang w:val="en-IE" w:eastAsia="en-IE"/>
                                  </w:rPr>
                                  <w:t>,</w:t>
                                </w:r>
                                <w:r w:rsidR="0002759F" w:rsidRPr="003C3BF9">
                                  <w:rPr>
                                    <w:rFonts w:ascii="Comic Sans MS" w:eastAsia="Times New Roman" w:hAnsi="Comic Sans MS" w:cs="Arial"/>
                                    <w:color w:val="222222"/>
                                    <w:sz w:val="18"/>
                                    <w:szCs w:val="18"/>
                                    <w:shd w:val="clear" w:color="auto" w:fill="FFFFFF"/>
                                    <w:lang w:val="en-IE" w:eastAsia="en-IE"/>
                                  </w:rPr>
                                  <w:t xml:space="preserve"> </w:t>
                                </w:r>
                                <w:r w:rsidR="00B73633">
                                  <w:rPr>
                                    <w:rFonts w:ascii="Comic Sans MS" w:eastAsia="Times New Roman" w:hAnsi="Comic Sans MS" w:cs="Arial"/>
                                    <w:color w:val="222222"/>
                                    <w:sz w:val="18"/>
                                    <w:szCs w:val="18"/>
                                    <w:shd w:val="clear" w:color="auto" w:fill="FFFFFF"/>
                                    <w:lang w:val="en-IE" w:eastAsia="en-IE"/>
                                  </w:rPr>
                                  <w:t xml:space="preserve">Ms. Carry is </w:t>
                                </w:r>
                                <w:r w:rsidR="0002759F" w:rsidRPr="003C3BF9">
                                  <w:rPr>
                                    <w:rFonts w:ascii="Comic Sans MS" w:eastAsia="Times New Roman" w:hAnsi="Comic Sans MS" w:cs="Arial"/>
                                    <w:color w:val="222222"/>
                                    <w:sz w:val="18"/>
                                    <w:szCs w:val="18"/>
                                    <w:shd w:val="clear" w:color="auto" w:fill="FFFFFF"/>
                                    <w:lang w:val="en-IE" w:eastAsia="en-IE"/>
                                  </w:rPr>
                                  <w:t>tea</w:t>
                                </w:r>
                                <w:r w:rsidR="00BA6B9C">
                                  <w:rPr>
                                    <w:rFonts w:ascii="Comic Sans MS" w:eastAsia="Times New Roman" w:hAnsi="Comic Sans MS" w:cs="Arial"/>
                                    <w:color w:val="222222"/>
                                    <w:sz w:val="18"/>
                                    <w:szCs w:val="18"/>
                                    <w:shd w:val="clear" w:color="auto" w:fill="FFFFFF"/>
                                    <w:lang w:val="en-IE" w:eastAsia="en-IE"/>
                                  </w:rPr>
                                  <w:t>ching 5th class</w:t>
                                </w:r>
                                <w:r w:rsidR="00B73633">
                                  <w:rPr>
                                    <w:rFonts w:ascii="Comic Sans MS" w:eastAsia="Times New Roman" w:hAnsi="Comic Sans MS" w:cs="Arial"/>
                                    <w:color w:val="222222"/>
                                    <w:sz w:val="18"/>
                                    <w:szCs w:val="18"/>
                                    <w:shd w:val="clear" w:color="auto" w:fill="FFFFFF"/>
                                    <w:lang w:val="en-IE" w:eastAsia="en-IE"/>
                                  </w:rPr>
                                  <w:t>. Her</w:t>
                                </w:r>
                                <w:r w:rsidR="0002759F" w:rsidRPr="003C3BF9">
                                  <w:rPr>
                                    <w:rFonts w:ascii="Comic Sans MS" w:eastAsia="Times New Roman" w:hAnsi="Comic Sans MS" w:cs="Arial"/>
                                    <w:color w:val="222222"/>
                                    <w:sz w:val="18"/>
                                    <w:szCs w:val="18"/>
                                    <w:shd w:val="clear" w:color="auto" w:fill="FFFFFF"/>
                                    <w:lang w:val="en-IE" w:eastAsia="en-IE"/>
                                  </w:rPr>
                                  <w:t xml:space="preserve"> favourite subjects to </w:t>
                                </w:r>
                                <w:r w:rsidR="00B73633">
                                  <w:rPr>
                                    <w:rFonts w:ascii="Comic Sans MS" w:eastAsia="Times New Roman" w:hAnsi="Comic Sans MS" w:cs="Arial"/>
                                    <w:color w:val="222222"/>
                                    <w:sz w:val="18"/>
                                    <w:szCs w:val="18"/>
                                    <w:shd w:val="clear" w:color="auto" w:fill="FFFFFF"/>
                                    <w:lang w:val="en-IE" w:eastAsia="en-IE"/>
                                  </w:rPr>
                                  <w:t xml:space="preserve">teach are Maths, History and PE. Ms. Carry is </w:t>
                                </w:r>
                                <w:r w:rsidR="00BA6B9C">
                                  <w:rPr>
                                    <w:rFonts w:ascii="Comic Sans MS" w:eastAsia="Times New Roman" w:hAnsi="Comic Sans MS" w:cs="Arial"/>
                                    <w:color w:val="222222"/>
                                    <w:sz w:val="18"/>
                                    <w:szCs w:val="18"/>
                                    <w:lang w:val="en-IE" w:eastAsia="en-IE"/>
                                  </w:rPr>
                                  <w:t>the only girl in her family,</w:t>
                                </w:r>
                                <w:r w:rsidR="00B73633">
                                  <w:rPr>
                                    <w:rFonts w:ascii="Comic Sans MS" w:eastAsia="Times New Roman" w:hAnsi="Comic Sans MS" w:cs="Arial"/>
                                    <w:color w:val="222222"/>
                                    <w:sz w:val="18"/>
                                    <w:szCs w:val="18"/>
                                    <w:lang w:val="en-IE" w:eastAsia="en-IE"/>
                                  </w:rPr>
                                  <w:t xml:space="preserve"> she has three brothers, just like Ms. Scully! Her</w:t>
                                </w:r>
                                <w:r w:rsidR="0002759F" w:rsidRPr="003C3BF9">
                                  <w:rPr>
                                    <w:rFonts w:ascii="Comic Sans MS" w:eastAsia="Times New Roman" w:hAnsi="Comic Sans MS" w:cs="Arial"/>
                                    <w:color w:val="222222"/>
                                    <w:sz w:val="18"/>
                                    <w:szCs w:val="18"/>
                                    <w:lang w:val="en-IE" w:eastAsia="en-IE"/>
                                  </w:rPr>
                                  <w:t xml:space="preserve"> whole family are </w:t>
                                </w:r>
                                <w:r w:rsidR="00B73633">
                                  <w:rPr>
                                    <w:rFonts w:ascii="Comic Sans MS" w:eastAsia="Times New Roman" w:hAnsi="Comic Sans MS" w:cs="Arial"/>
                                    <w:color w:val="222222"/>
                                    <w:sz w:val="18"/>
                                    <w:szCs w:val="18"/>
                                    <w:lang w:val="en-IE" w:eastAsia="en-IE"/>
                                  </w:rPr>
                                  <w:t>Gaelic football fanatics. She</w:t>
                                </w:r>
                                <w:r w:rsidR="0002759F" w:rsidRPr="003C3BF9">
                                  <w:rPr>
                                    <w:rFonts w:ascii="Comic Sans MS" w:eastAsia="Times New Roman" w:hAnsi="Comic Sans MS" w:cs="Arial"/>
                                    <w:color w:val="222222"/>
                                    <w:sz w:val="18"/>
                                    <w:szCs w:val="18"/>
                                    <w:lang w:val="en-IE" w:eastAsia="en-IE"/>
                                  </w:rPr>
                                  <w:t xml:space="preserve"> love</w:t>
                                </w:r>
                                <w:r w:rsidR="00B73633">
                                  <w:rPr>
                                    <w:rFonts w:ascii="Comic Sans MS" w:eastAsia="Times New Roman" w:hAnsi="Comic Sans MS" w:cs="Arial"/>
                                    <w:color w:val="222222"/>
                                    <w:sz w:val="18"/>
                                    <w:szCs w:val="18"/>
                                    <w:lang w:val="en-IE" w:eastAsia="en-IE"/>
                                  </w:rPr>
                                  <w:t>s</w:t>
                                </w:r>
                                <w:r w:rsidR="0002759F" w:rsidRPr="003C3BF9">
                                  <w:rPr>
                                    <w:rFonts w:ascii="Comic Sans MS" w:eastAsia="Times New Roman" w:hAnsi="Comic Sans MS" w:cs="Arial"/>
                                    <w:color w:val="222222"/>
                                    <w:sz w:val="18"/>
                                    <w:szCs w:val="18"/>
                                    <w:lang w:val="en-IE" w:eastAsia="en-IE"/>
                                  </w:rPr>
                                  <w:t xml:space="preserve"> supporting my local GAA club Drumbaragh and of course the Meath Gaelic football team. </w:t>
                                </w:r>
                                <w:r w:rsidR="00B73633">
                                  <w:rPr>
                                    <w:rFonts w:ascii="Comic Sans MS" w:eastAsia="Times New Roman" w:hAnsi="Comic Sans MS" w:cs="Times New Roman"/>
                                    <w:sz w:val="18"/>
                                    <w:szCs w:val="18"/>
                                    <w:lang w:val="en-IE" w:eastAsia="en-IE"/>
                                  </w:rPr>
                                  <w:t xml:space="preserve">She </w:t>
                                </w:r>
                                <w:r w:rsidR="0002759F" w:rsidRPr="003C3BF9">
                                  <w:rPr>
                                    <w:rFonts w:ascii="Comic Sans MS" w:eastAsia="Times New Roman" w:hAnsi="Comic Sans MS" w:cs="Arial"/>
                                    <w:color w:val="222222"/>
                                    <w:sz w:val="18"/>
                                    <w:szCs w:val="18"/>
                                    <w:lang w:val="en-IE" w:eastAsia="en-IE"/>
                                  </w:rPr>
                                  <w:t>received a Bachelor of Arts Degree in Social Care from Dublin Institute of Technology</w:t>
                                </w:r>
                                <w:r w:rsidR="00B73633">
                                  <w:rPr>
                                    <w:rFonts w:ascii="Comic Sans MS" w:eastAsia="Times New Roman" w:hAnsi="Comic Sans MS" w:cs="Arial"/>
                                    <w:color w:val="222222"/>
                                    <w:sz w:val="18"/>
                                    <w:szCs w:val="18"/>
                                    <w:lang w:val="en-IE" w:eastAsia="en-IE"/>
                                  </w:rPr>
                                  <w:t xml:space="preserve"> and before becoming a teacher she</w:t>
                                </w:r>
                                <w:r w:rsidR="0002759F" w:rsidRPr="003C3BF9">
                                  <w:rPr>
                                    <w:rFonts w:ascii="Comic Sans MS" w:eastAsia="Times New Roman" w:hAnsi="Comic Sans MS" w:cs="Arial"/>
                                    <w:color w:val="222222"/>
                                    <w:sz w:val="18"/>
                                    <w:szCs w:val="18"/>
                                    <w:lang w:val="en-IE" w:eastAsia="en-IE"/>
                                  </w:rPr>
                                  <w:t xml:space="preserve"> worked as a support worker with the School Comp</w:t>
                                </w:r>
                                <w:r w:rsidR="00BA6B9C">
                                  <w:rPr>
                                    <w:rFonts w:ascii="Comic Sans MS" w:eastAsia="Times New Roman" w:hAnsi="Comic Sans MS" w:cs="Arial"/>
                                    <w:color w:val="222222"/>
                                    <w:sz w:val="18"/>
                                    <w:szCs w:val="18"/>
                                    <w:lang w:val="en-IE" w:eastAsia="en-IE"/>
                                  </w:rPr>
                                  <w:t>letion Programme for five years</w:t>
                                </w:r>
                                <w:r w:rsidR="0002759F" w:rsidRPr="003C3BF9">
                                  <w:rPr>
                                    <w:rFonts w:ascii="Comic Sans MS" w:eastAsia="Times New Roman" w:hAnsi="Comic Sans MS" w:cs="Arial"/>
                                    <w:color w:val="222222"/>
                                    <w:sz w:val="18"/>
                                    <w:szCs w:val="18"/>
                                    <w:lang w:val="en-IE" w:eastAsia="en-IE"/>
                                  </w:rPr>
                                  <w:t>.</w:t>
                                </w:r>
                                <w:r w:rsidR="00B73633">
                                  <w:rPr>
                                    <w:rFonts w:ascii="Comic Sans MS" w:eastAsia="Times New Roman" w:hAnsi="Comic Sans MS" w:cs="Arial"/>
                                    <w:color w:val="222222"/>
                                    <w:sz w:val="18"/>
                                    <w:szCs w:val="18"/>
                                    <w:lang w:val="en-IE" w:eastAsia="en-IE"/>
                                  </w:rPr>
                                  <w:t xml:space="preserve"> During that time she</w:t>
                                </w:r>
                                <w:r w:rsidR="0002759F" w:rsidRPr="003C3BF9">
                                  <w:rPr>
                                    <w:rFonts w:ascii="Comic Sans MS" w:eastAsia="Times New Roman" w:hAnsi="Comic Sans MS" w:cs="Arial"/>
                                    <w:color w:val="222222"/>
                                    <w:sz w:val="18"/>
                                    <w:szCs w:val="18"/>
                                    <w:lang w:val="en-IE" w:eastAsia="en-IE"/>
                                  </w:rPr>
                                  <w:t> completed a Postgraduate Diploma in Primary Education from Hibernia College and then taught for two years in Co. Meath, before c</w:t>
                                </w:r>
                                <w:r w:rsidR="00BA6B9C">
                                  <w:rPr>
                                    <w:rFonts w:ascii="Comic Sans MS" w:eastAsia="Times New Roman" w:hAnsi="Comic Sans MS" w:cs="Arial"/>
                                    <w:color w:val="222222"/>
                                    <w:sz w:val="18"/>
                                    <w:szCs w:val="18"/>
                                    <w:lang w:val="en-IE" w:eastAsia="en-IE"/>
                                  </w:rPr>
                                  <w:t>oming to teach here</w:t>
                                </w:r>
                                <w:r w:rsidR="0002759F" w:rsidRPr="003C3BF9">
                                  <w:rPr>
                                    <w:rFonts w:ascii="Comic Sans MS" w:eastAsia="Times New Roman" w:hAnsi="Comic Sans MS" w:cs="Arial"/>
                                    <w:color w:val="222222"/>
                                    <w:sz w:val="18"/>
                                    <w:szCs w:val="18"/>
                                    <w:lang w:val="en-IE" w:eastAsia="en-IE"/>
                                  </w:rPr>
                                  <w:t>. </w:t>
                                </w:r>
                                <w:r w:rsidR="00B73633">
                                  <w:rPr>
                                    <w:rFonts w:ascii="Comic Sans MS" w:eastAsia="Times New Roman" w:hAnsi="Comic Sans MS" w:cs="Arial"/>
                                    <w:color w:val="222222"/>
                                    <w:sz w:val="18"/>
                                    <w:szCs w:val="18"/>
                                    <w:lang w:val="en-IE" w:eastAsia="en-IE"/>
                                  </w:rPr>
                                  <w:t>Ms. Carry is</w:t>
                                </w:r>
                                <w:r w:rsidR="0002759F" w:rsidRPr="003C3BF9">
                                  <w:rPr>
                                    <w:rFonts w:ascii="Comic Sans MS" w:eastAsia="Times New Roman" w:hAnsi="Comic Sans MS" w:cs="Arial"/>
                                    <w:color w:val="222222"/>
                                    <w:sz w:val="18"/>
                                    <w:szCs w:val="18"/>
                                    <w:lang w:val="en-IE" w:eastAsia="en-IE"/>
                                  </w:rPr>
                                  <w:t xml:space="preserve"> involved in training the girls GAA team in the school and helped set up th</w:t>
                                </w:r>
                                <w:r w:rsidR="00B73633">
                                  <w:rPr>
                                    <w:rFonts w:ascii="Comic Sans MS" w:eastAsia="Times New Roman" w:hAnsi="Comic Sans MS" w:cs="Arial"/>
                                    <w:color w:val="222222"/>
                                    <w:sz w:val="18"/>
                                    <w:szCs w:val="18"/>
                                    <w:lang w:val="en-IE" w:eastAsia="en-IE"/>
                                  </w:rPr>
                                  <w:t>e Rainbows Programme. She e</w:t>
                                </w:r>
                                <w:r w:rsidR="0002759F" w:rsidRPr="003C3BF9">
                                  <w:rPr>
                                    <w:rFonts w:ascii="Comic Sans MS" w:eastAsia="Times New Roman" w:hAnsi="Comic Sans MS" w:cs="Arial"/>
                                    <w:color w:val="222222"/>
                                    <w:sz w:val="18"/>
                                    <w:szCs w:val="18"/>
                                    <w:lang w:val="en-IE" w:eastAsia="en-IE"/>
                                  </w:rPr>
                                  <w:t>njoy</w:t>
                                </w:r>
                                <w:r w:rsidR="00BA6B9C">
                                  <w:rPr>
                                    <w:rFonts w:ascii="Comic Sans MS" w:eastAsia="Times New Roman" w:hAnsi="Comic Sans MS" w:cs="Arial"/>
                                    <w:color w:val="222222"/>
                                    <w:sz w:val="18"/>
                                    <w:szCs w:val="18"/>
                                    <w:lang w:val="en-IE" w:eastAsia="en-IE"/>
                                  </w:rPr>
                                  <w:t>s</w:t>
                                </w:r>
                                <w:r w:rsidR="0002759F" w:rsidRPr="003C3BF9">
                                  <w:rPr>
                                    <w:rFonts w:ascii="Comic Sans MS" w:eastAsia="Times New Roman" w:hAnsi="Comic Sans MS" w:cs="Arial"/>
                                    <w:color w:val="222222"/>
                                    <w:sz w:val="18"/>
                                    <w:szCs w:val="18"/>
                                    <w:lang w:val="en-IE" w:eastAsia="en-IE"/>
                                  </w:rPr>
                                  <w:t xml:space="preserve"> going t</w:t>
                                </w:r>
                                <w:r w:rsidR="00BA6B9C">
                                  <w:rPr>
                                    <w:rFonts w:ascii="Comic Sans MS" w:eastAsia="Times New Roman" w:hAnsi="Comic Sans MS" w:cs="Arial"/>
                                    <w:color w:val="222222"/>
                                    <w:sz w:val="18"/>
                                    <w:szCs w:val="18"/>
                                    <w:lang w:val="en-IE" w:eastAsia="en-IE"/>
                                  </w:rPr>
                                  <w:t>o exercise classes</w:t>
                                </w:r>
                                <w:r w:rsidR="0002759F" w:rsidRPr="003C3BF9">
                                  <w:rPr>
                                    <w:rFonts w:ascii="Comic Sans MS" w:eastAsia="Times New Roman" w:hAnsi="Comic Sans MS" w:cs="Arial"/>
                                    <w:color w:val="222222"/>
                                    <w:sz w:val="18"/>
                                    <w:szCs w:val="18"/>
                                    <w:lang w:val="en-IE" w:eastAsia="en-IE"/>
                                  </w:rPr>
                                  <w:t xml:space="preserve"> and spending time with family and friends. </w:t>
                                </w:r>
                                <w:r w:rsidR="00B73633">
                                  <w:rPr>
                                    <w:rFonts w:ascii="Comic Sans MS" w:eastAsia="Times New Roman" w:hAnsi="Comic Sans MS" w:cs="Arial"/>
                                    <w:color w:val="222222"/>
                                    <w:sz w:val="18"/>
                                    <w:szCs w:val="18"/>
                                    <w:lang w:val="en-IE" w:eastAsia="en-IE"/>
                                  </w:rPr>
                                  <w:t>Like most of our staff</w:t>
                                </w:r>
                                <w:r w:rsidR="00BA6B9C">
                                  <w:rPr>
                                    <w:rFonts w:ascii="Comic Sans MS" w:eastAsia="Times New Roman" w:hAnsi="Comic Sans MS" w:cs="Arial"/>
                                    <w:color w:val="222222"/>
                                    <w:sz w:val="18"/>
                                    <w:szCs w:val="18"/>
                                    <w:lang w:val="en-IE" w:eastAsia="en-IE"/>
                                  </w:rPr>
                                  <w:t>, Ms. Carry has the travel bug. She</w:t>
                                </w:r>
                                <w:r w:rsidR="00B73633">
                                  <w:rPr>
                                    <w:rFonts w:ascii="Comic Sans MS" w:eastAsia="Times New Roman" w:hAnsi="Comic Sans MS" w:cs="Arial"/>
                                    <w:color w:val="222222"/>
                                    <w:sz w:val="18"/>
                                    <w:szCs w:val="18"/>
                                    <w:lang w:val="en-IE" w:eastAsia="en-IE"/>
                                  </w:rPr>
                                  <w:t xml:space="preserve"> has travelled</w:t>
                                </w:r>
                                <w:r w:rsidR="0002759F" w:rsidRPr="003C3BF9">
                                  <w:rPr>
                                    <w:rFonts w:ascii="Comic Sans MS" w:eastAsia="Times New Roman" w:hAnsi="Comic Sans MS" w:cs="Arial"/>
                                    <w:color w:val="222222"/>
                                    <w:sz w:val="18"/>
                                    <w:szCs w:val="18"/>
                                    <w:lang w:val="en-IE" w:eastAsia="en-IE"/>
                                  </w:rPr>
                                  <w:t xml:space="preserve"> around Australia, America, Asia and many different European countries. </w:t>
                                </w:r>
                                <w:r w:rsidR="00B73633">
                                  <w:rPr>
                                    <w:rFonts w:ascii="Comic Sans MS" w:eastAsia="Times New Roman" w:hAnsi="Comic Sans MS" w:cs="Arial"/>
                                    <w:color w:val="222222"/>
                                    <w:sz w:val="18"/>
                                    <w:szCs w:val="18"/>
                                    <w:lang w:val="en-IE" w:eastAsia="en-IE"/>
                                  </w:rPr>
                                  <w:t>She’s a bit of a daredevil and d</w:t>
                                </w:r>
                                <w:r w:rsidR="0002759F" w:rsidRPr="003C3BF9">
                                  <w:rPr>
                                    <w:rFonts w:ascii="Comic Sans MS" w:eastAsia="Times New Roman" w:hAnsi="Comic Sans MS" w:cs="Arial"/>
                                    <w:color w:val="222222"/>
                                    <w:sz w:val="18"/>
                                    <w:szCs w:val="18"/>
                                    <w:lang w:val="en-IE" w:eastAsia="en-IE"/>
                                  </w:rPr>
                                  <w:t xml:space="preserve">id a 16,000 ft sky dive while in </w:t>
                                </w:r>
                                <w:r w:rsidR="00B73633">
                                  <w:rPr>
                                    <w:rFonts w:ascii="Comic Sans MS" w:eastAsia="Times New Roman" w:hAnsi="Comic Sans MS" w:cs="Arial"/>
                                    <w:color w:val="222222"/>
                                    <w:sz w:val="18"/>
                                    <w:szCs w:val="18"/>
                                    <w:lang w:val="en-IE" w:eastAsia="en-IE"/>
                                  </w:rPr>
                                  <w:t xml:space="preserve">she was in </w:t>
                                </w:r>
                                <w:r w:rsidR="0002759F" w:rsidRPr="003C3BF9">
                                  <w:rPr>
                                    <w:rFonts w:ascii="Comic Sans MS" w:eastAsia="Times New Roman" w:hAnsi="Comic Sans MS" w:cs="Arial"/>
                                    <w:color w:val="222222"/>
                                    <w:sz w:val="18"/>
                                    <w:szCs w:val="18"/>
                                    <w:lang w:val="en-IE" w:eastAsia="en-IE"/>
                                  </w:rPr>
                                  <w:t>Australia</w:t>
                                </w:r>
                                <w:r w:rsidR="00B73633">
                                  <w:rPr>
                                    <w:rFonts w:ascii="Comic Sans MS" w:eastAsia="Times New Roman" w:hAnsi="Comic Sans MS" w:cs="Arial"/>
                                    <w:color w:val="222222"/>
                                    <w:sz w:val="18"/>
                                    <w:szCs w:val="18"/>
                                    <w:lang w:val="en-IE" w:eastAsia="en-IE"/>
                                  </w:rPr>
                                  <w:t>!</w:t>
                                </w:r>
                                <w:r w:rsidR="008166FB">
                                  <w:rPr>
                                    <w:rFonts w:ascii="Comic Sans MS" w:eastAsia="Times New Roman" w:hAnsi="Comic Sans MS" w:cs="Arial"/>
                                    <w:color w:val="222222"/>
                                    <w:sz w:val="18"/>
                                    <w:szCs w:val="18"/>
                                    <w:lang w:val="en-IE" w:eastAsia="en-IE"/>
                                  </w:rPr>
                                  <w:t xml:space="preserve"> Ms. Carry’s enthusiasm to participate in school activities and try new initiatives is inspiring! Ms. Carry is so approachable and chatty to both students and staff alike.  </w:t>
                                </w: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6895" id="Text Box 183" o:spid="_x0000_s1029" type="#_x0000_t202" style="position:absolute;margin-left:325.5pt;margin-top:99pt;width:232.9pt;height:6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U+vA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" filled="f" stroked="f">
                <v:textbox>
                  <w:txbxContent>
                    <w:p w:rsidR="00DD60A4" w:rsidRDefault="00E00301" w:rsidP="00B2022D">
                      <w:pPr>
                        <w:jc w:val="center"/>
                      </w:pPr>
                      <w:sdt>
                        <w:sdtPr>
                          <w:rPr>
                            <w:noProof/>
                            <w:lang w:val="en-IE" w:eastAsia="en-IE"/>
                          </w:rPr>
                          <w:id w:val="867295"/>
                          <w:picture/>
                        </w:sdtPr>
                        <w:sdtEndPr/>
                        <w:sdtContent>
                          <w:r w:rsidR="003C3BF9">
                            <w:rPr>
                              <w:noProof/>
                              <w:lang w:val="en-IE" w:eastAsia="en-IE"/>
                            </w:rPr>
                            <w:drawing>
                              <wp:inline distT="0" distB="0" distL="0" distR="0">
                                <wp:extent cx="1171575" cy="2011791"/>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91725_10151064897841315_1767604605_n.jpg"/>
                                        <pic:cNvPicPr/>
                                      </pic:nvPicPr>
                                      <pic:blipFill rotWithShape="1">
                                        <a:blip r:embed="rId12">
                                          <a:extLst>
                                            <a:ext uri="{28A0092B-C50C-407E-A947-70E740481C1C}">
                                              <a14:useLocalDpi xmlns:a14="http://schemas.microsoft.com/office/drawing/2010/main" val="0"/>
                                            </a:ext>
                                          </a:extLst>
                                        </a:blip>
                                        <a:srcRect t="19903" r="58623" b="-677"/>
                                        <a:stretch/>
                                      </pic:blipFill>
                                      <pic:spPr bwMode="auto">
                                        <a:xfrm>
                                          <a:off x="0" y="0"/>
                                          <a:ext cx="1176644" cy="2020495"/>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E00301">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0E79D0">
                            <w:rPr>
                              <w:rStyle w:val="PhotocaptionChar"/>
                              <w:rFonts w:ascii="Comic Sans MS" w:hAnsi="Comic Sans MS"/>
                              <w:szCs w:val="20"/>
                            </w:rPr>
                            <w:t>Ms. Carry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B73633" w:rsidRDefault="000E79D0" w:rsidP="00B73633">
                          <w:pPr>
                            <w:rPr>
                              <w:rStyle w:val="TextRightAlignedChar"/>
                              <w:rFonts w:ascii="Comic Sans MS" w:eastAsia="Times New Roman" w:hAnsi="Comic Sans MS" w:cs="Times New Roman"/>
                              <w:color w:val="auto"/>
                              <w:sz w:val="18"/>
                              <w:szCs w:val="18"/>
                              <w:lang w:val="en-IE" w:eastAsia="en-IE" w:bidi="ar-SA"/>
                            </w:rPr>
                          </w:pPr>
                          <w:r w:rsidRPr="003C3BF9">
                            <w:rPr>
                              <w:rStyle w:val="TextRightAlignedChar"/>
                              <w:rFonts w:ascii="Comic Sans MS" w:hAnsi="Comic Sans MS"/>
                              <w:sz w:val="18"/>
                              <w:szCs w:val="18"/>
                            </w:rPr>
                            <w:t>Introducing Ms. Helen Carry!</w:t>
                          </w:r>
                          <w:r w:rsidR="0002759F" w:rsidRPr="003C3BF9">
                            <w:rPr>
                              <w:rFonts w:ascii="Comic Sans MS" w:hAnsi="Comic Sans MS"/>
                              <w:sz w:val="18"/>
                              <w:szCs w:val="18"/>
                            </w:rPr>
                            <w:t xml:space="preserve"> </w:t>
                          </w:r>
                          <w:r w:rsidR="00B73633">
                            <w:rPr>
                              <w:rFonts w:ascii="Comic Sans MS" w:eastAsia="Times New Roman" w:hAnsi="Comic Sans MS" w:cs="Times New Roman"/>
                              <w:sz w:val="18"/>
                              <w:szCs w:val="18"/>
                              <w:lang w:val="en-IE" w:eastAsia="en-IE"/>
                            </w:rPr>
                            <w:t xml:space="preserve">Ms. Carry </w:t>
                          </w:r>
                          <w:r w:rsidR="00B73633">
                            <w:rPr>
                              <w:rFonts w:ascii="Comic Sans MS" w:eastAsia="Times New Roman" w:hAnsi="Comic Sans MS" w:cs="Arial"/>
                              <w:color w:val="222222"/>
                              <w:sz w:val="18"/>
                              <w:szCs w:val="18"/>
                              <w:shd w:val="clear" w:color="auto" w:fill="FFFFFF"/>
                              <w:lang w:val="en-IE" w:eastAsia="en-IE"/>
                            </w:rPr>
                            <w:t>ca</w:t>
                          </w:r>
                          <w:r w:rsidR="0002759F" w:rsidRPr="003C3BF9">
                            <w:rPr>
                              <w:rFonts w:ascii="Comic Sans MS" w:eastAsia="Times New Roman" w:hAnsi="Comic Sans MS" w:cs="Arial"/>
                              <w:color w:val="222222"/>
                              <w:sz w:val="18"/>
                              <w:szCs w:val="18"/>
                              <w:shd w:val="clear" w:color="auto" w:fill="FFFFFF"/>
                              <w:lang w:val="en-IE" w:eastAsia="en-IE"/>
                            </w:rPr>
                            <w:t xml:space="preserve">me from the heritage town of Kells in Co. </w:t>
                          </w:r>
                          <w:r w:rsidR="00B73633">
                            <w:rPr>
                              <w:rFonts w:ascii="Comic Sans MS" w:eastAsia="Times New Roman" w:hAnsi="Comic Sans MS" w:cs="Arial"/>
                              <w:color w:val="222222"/>
                              <w:sz w:val="18"/>
                              <w:szCs w:val="18"/>
                              <w:shd w:val="clear" w:color="auto" w:fill="FFFFFF"/>
                              <w:lang w:val="en-IE" w:eastAsia="en-IE"/>
                            </w:rPr>
                            <w:t>Meath. This is her</w:t>
                          </w:r>
                          <w:r w:rsidR="0002759F" w:rsidRPr="003C3BF9">
                            <w:rPr>
                              <w:rFonts w:ascii="Comic Sans MS" w:eastAsia="Times New Roman" w:hAnsi="Comic Sans MS" w:cs="Arial"/>
                              <w:color w:val="222222"/>
                              <w:sz w:val="18"/>
                              <w:szCs w:val="18"/>
                              <w:shd w:val="clear" w:color="auto" w:fill="FFFFFF"/>
                              <w:lang w:val="en-IE" w:eastAsia="en-IE"/>
                            </w:rPr>
                            <w:t xml:space="preserve"> third year </w:t>
                          </w:r>
                          <w:r w:rsidR="00B73633">
                            <w:rPr>
                              <w:rFonts w:ascii="Comic Sans MS" w:eastAsia="Times New Roman" w:hAnsi="Comic Sans MS" w:cs="Arial"/>
                              <w:color w:val="222222"/>
                              <w:sz w:val="18"/>
                              <w:szCs w:val="18"/>
                              <w:shd w:val="clear" w:color="auto" w:fill="FFFFFF"/>
                              <w:lang w:val="en-IE" w:eastAsia="en-IE"/>
                            </w:rPr>
                            <w:t>teaching in Scoil Ghráinne and she</w:t>
                          </w:r>
                          <w:r w:rsidR="0002759F" w:rsidRPr="003C3BF9">
                            <w:rPr>
                              <w:rFonts w:ascii="Comic Sans MS" w:eastAsia="Times New Roman" w:hAnsi="Comic Sans MS" w:cs="Arial"/>
                              <w:color w:val="222222"/>
                              <w:sz w:val="18"/>
                              <w:szCs w:val="18"/>
                              <w:shd w:val="clear" w:color="auto" w:fill="FFFFFF"/>
                              <w:lang w:val="en-IE" w:eastAsia="en-IE"/>
                            </w:rPr>
                            <w:t xml:space="preserve"> love</w:t>
                          </w:r>
                          <w:r w:rsidR="00B73633">
                            <w:rPr>
                              <w:rFonts w:ascii="Comic Sans MS" w:eastAsia="Times New Roman" w:hAnsi="Comic Sans MS" w:cs="Arial"/>
                              <w:color w:val="222222"/>
                              <w:sz w:val="18"/>
                              <w:szCs w:val="18"/>
                              <w:shd w:val="clear" w:color="auto" w:fill="FFFFFF"/>
                              <w:lang w:val="en-IE" w:eastAsia="en-IE"/>
                            </w:rPr>
                            <w:t>s</w:t>
                          </w:r>
                          <w:r w:rsidR="00BA6B9C">
                            <w:rPr>
                              <w:rFonts w:ascii="Comic Sans MS" w:eastAsia="Times New Roman" w:hAnsi="Comic Sans MS" w:cs="Arial"/>
                              <w:color w:val="222222"/>
                              <w:sz w:val="18"/>
                              <w:szCs w:val="18"/>
                              <w:shd w:val="clear" w:color="auto" w:fill="FFFFFF"/>
                              <w:lang w:val="en-IE" w:eastAsia="en-IE"/>
                            </w:rPr>
                            <w:t xml:space="preserve"> it </w:t>
                          </w:r>
                          <w:r w:rsidR="0002759F" w:rsidRPr="003C3BF9">
                            <w:rPr>
                              <w:rFonts w:ascii="Comic Sans MS" w:eastAsia="Times New Roman" w:hAnsi="Comic Sans MS" w:cs="Arial"/>
                              <w:color w:val="222222"/>
                              <w:sz w:val="18"/>
                              <w:szCs w:val="18"/>
                              <w:shd w:val="clear" w:color="auto" w:fill="FFFFFF"/>
                              <w:lang w:val="en-IE" w:eastAsia="en-IE"/>
                            </w:rPr>
                            <w:t>here.</w:t>
                          </w:r>
                          <w:r w:rsidR="00B73633">
                            <w:rPr>
                              <w:rFonts w:ascii="Comic Sans MS" w:eastAsia="Times New Roman" w:hAnsi="Comic Sans MS" w:cs="Arial"/>
                              <w:color w:val="222222"/>
                              <w:sz w:val="18"/>
                              <w:szCs w:val="18"/>
                              <w:shd w:val="clear" w:color="auto" w:fill="FFFFFF"/>
                              <w:lang w:val="en-IE" w:eastAsia="en-IE"/>
                            </w:rPr>
                            <w:t xml:space="preserve"> This year</w:t>
                          </w:r>
                          <w:r w:rsidR="00BA6B9C">
                            <w:rPr>
                              <w:rFonts w:ascii="Comic Sans MS" w:eastAsia="Times New Roman" w:hAnsi="Comic Sans MS" w:cs="Arial"/>
                              <w:color w:val="222222"/>
                              <w:sz w:val="18"/>
                              <w:szCs w:val="18"/>
                              <w:shd w:val="clear" w:color="auto" w:fill="FFFFFF"/>
                              <w:lang w:val="en-IE" w:eastAsia="en-IE"/>
                            </w:rPr>
                            <w:t>,</w:t>
                          </w:r>
                          <w:r w:rsidR="0002759F" w:rsidRPr="003C3BF9">
                            <w:rPr>
                              <w:rFonts w:ascii="Comic Sans MS" w:eastAsia="Times New Roman" w:hAnsi="Comic Sans MS" w:cs="Arial"/>
                              <w:color w:val="222222"/>
                              <w:sz w:val="18"/>
                              <w:szCs w:val="18"/>
                              <w:shd w:val="clear" w:color="auto" w:fill="FFFFFF"/>
                              <w:lang w:val="en-IE" w:eastAsia="en-IE"/>
                            </w:rPr>
                            <w:t xml:space="preserve"> </w:t>
                          </w:r>
                          <w:r w:rsidR="00B73633">
                            <w:rPr>
                              <w:rFonts w:ascii="Comic Sans MS" w:eastAsia="Times New Roman" w:hAnsi="Comic Sans MS" w:cs="Arial"/>
                              <w:color w:val="222222"/>
                              <w:sz w:val="18"/>
                              <w:szCs w:val="18"/>
                              <w:shd w:val="clear" w:color="auto" w:fill="FFFFFF"/>
                              <w:lang w:val="en-IE" w:eastAsia="en-IE"/>
                            </w:rPr>
                            <w:t xml:space="preserve">Ms. Carry is </w:t>
                          </w:r>
                          <w:r w:rsidR="0002759F" w:rsidRPr="003C3BF9">
                            <w:rPr>
                              <w:rFonts w:ascii="Comic Sans MS" w:eastAsia="Times New Roman" w:hAnsi="Comic Sans MS" w:cs="Arial"/>
                              <w:color w:val="222222"/>
                              <w:sz w:val="18"/>
                              <w:szCs w:val="18"/>
                              <w:shd w:val="clear" w:color="auto" w:fill="FFFFFF"/>
                              <w:lang w:val="en-IE" w:eastAsia="en-IE"/>
                            </w:rPr>
                            <w:t>tea</w:t>
                          </w:r>
                          <w:r w:rsidR="00BA6B9C">
                            <w:rPr>
                              <w:rFonts w:ascii="Comic Sans MS" w:eastAsia="Times New Roman" w:hAnsi="Comic Sans MS" w:cs="Arial"/>
                              <w:color w:val="222222"/>
                              <w:sz w:val="18"/>
                              <w:szCs w:val="18"/>
                              <w:shd w:val="clear" w:color="auto" w:fill="FFFFFF"/>
                              <w:lang w:val="en-IE" w:eastAsia="en-IE"/>
                            </w:rPr>
                            <w:t>ching 5th class</w:t>
                          </w:r>
                          <w:r w:rsidR="00B73633">
                            <w:rPr>
                              <w:rFonts w:ascii="Comic Sans MS" w:eastAsia="Times New Roman" w:hAnsi="Comic Sans MS" w:cs="Arial"/>
                              <w:color w:val="222222"/>
                              <w:sz w:val="18"/>
                              <w:szCs w:val="18"/>
                              <w:shd w:val="clear" w:color="auto" w:fill="FFFFFF"/>
                              <w:lang w:val="en-IE" w:eastAsia="en-IE"/>
                            </w:rPr>
                            <w:t>. Her</w:t>
                          </w:r>
                          <w:r w:rsidR="0002759F" w:rsidRPr="003C3BF9">
                            <w:rPr>
                              <w:rFonts w:ascii="Comic Sans MS" w:eastAsia="Times New Roman" w:hAnsi="Comic Sans MS" w:cs="Arial"/>
                              <w:color w:val="222222"/>
                              <w:sz w:val="18"/>
                              <w:szCs w:val="18"/>
                              <w:shd w:val="clear" w:color="auto" w:fill="FFFFFF"/>
                              <w:lang w:val="en-IE" w:eastAsia="en-IE"/>
                            </w:rPr>
                            <w:t xml:space="preserve"> favourite subjects to </w:t>
                          </w:r>
                          <w:r w:rsidR="00B73633">
                            <w:rPr>
                              <w:rFonts w:ascii="Comic Sans MS" w:eastAsia="Times New Roman" w:hAnsi="Comic Sans MS" w:cs="Arial"/>
                              <w:color w:val="222222"/>
                              <w:sz w:val="18"/>
                              <w:szCs w:val="18"/>
                              <w:shd w:val="clear" w:color="auto" w:fill="FFFFFF"/>
                              <w:lang w:val="en-IE" w:eastAsia="en-IE"/>
                            </w:rPr>
                            <w:t xml:space="preserve">teach are Maths, History and PE. Ms. Carry is </w:t>
                          </w:r>
                          <w:r w:rsidR="00BA6B9C">
                            <w:rPr>
                              <w:rFonts w:ascii="Comic Sans MS" w:eastAsia="Times New Roman" w:hAnsi="Comic Sans MS" w:cs="Arial"/>
                              <w:color w:val="222222"/>
                              <w:sz w:val="18"/>
                              <w:szCs w:val="18"/>
                              <w:lang w:val="en-IE" w:eastAsia="en-IE"/>
                            </w:rPr>
                            <w:t>the only girl in her family,</w:t>
                          </w:r>
                          <w:r w:rsidR="00B73633">
                            <w:rPr>
                              <w:rFonts w:ascii="Comic Sans MS" w:eastAsia="Times New Roman" w:hAnsi="Comic Sans MS" w:cs="Arial"/>
                              <w:color w:val="222222"/>
                              <w:sz w:val="18"/>
                              <w:szCs w:val="18"/>
                              <w:lang w:val="en-IE" w:eastAsia="en-IE"/>
                            </w:rPr>
                            <w:t xml:space="preserve"> she has three brothers, just like Ms. Scully! Her</w:t>
                          </w:r>
                          <w:r w:rsidR="0002759F" w:rsidRPr="003C3BF9">
                            <w:rPr>
                              <w:rFonts w:ascii="Comic Sans MS" w:eastAsia="Times New Roman" w:hAnsi="Comic Sans MS" w:cs="Arial"/>
                              <w:color w:val="222222"/>
                              <w:sz w:val="18"/>
                              <w:szCs w:val="18"/>
                              <w:lang w:val="en-IE" w:eastAsia="en-IE"/>
                            </w:rPr>
                            <w:t xml:space="preserve"> whole family are </w:t>
                          </w:r>
                          <w:r w:rsidR="00B73633">
                            <w:rPr>
                              <w:rFonts w:ascii="Comic Sans MS" w:eastAsia="Times New Roman" w:hAnsi="Comic Sans MS" w:cs="Arial"/>
                              <w:color w:val="222222"/>
                              <w:sz w:val="18"/>
                              <w:szCs w:val="18"/>
                              <w:lang w:val="en-IE" w:eastAsia="en-IE"/>
                            </w:rPr>
                            <w:t>Gaelic football fanatics. She</w:t>
                          </w:r>
                          <w:r w:rsidR="0002759F" w:rsidRPr="003C3BF9">
                            <w:rPr>
                              <w:rFonts w:ascii="Comic Sans MS" w:eastAsia="Times New Roman" w:hAnsi="Comic Sans MS" w:cs="Arial"/>
                              <w:color w:val="222222"/>
                              <w:sz w:val="18"/>
                              <w:szCs w:val="18"/>
                              <w:lang w:val="en-IE" w:eastAsia="en-IE"/>
                            </w:rPr>
                            <w:t xml:space="preserve"> love</w:t>
                          </w:r>
                          <w:r w:rsidR="00B73633">
                            <w:rPr>
                              <w:rFonts w:ascii="Comic Sans MS" w:eastAsia="Times New Roman" w:hAnsi="Comic Sans MS" w:cs="Arial"/>
                              <w:color w:val="222222"/>
                              <w:sz w:val="18"/>
                              <w:szCs w:val="18"/>
                              <w:lang w:val="en-IE" w:eastAsia="en-IE"/>
                            </w:rPr>
                            <w:t>s</w:t>
                          </w:r>
                          <w:r w:rsidR="0002759F" w:rsidRPr="003C3BF9">
                            <w:rPr>
                              <w:rFonts w:ascii="Comic Sans MS" w:eastAsia="Times New Roman" w:hAnsi="Comic Sans MS" w:cs="Arial"/>
                              <w:color w:val="222222"/>
                              <w:sz w:val="18"/>
                              <w:szCs w:val="18"/>
                              <w:lang w:val="en-IE" w:eastAsia="en-IE"/>
                            </w:rPr>
                            <w:t xml:space="preserve"> supporting my local GAA club Drumbaragh and of course the Meath Gaelic football team. </w:t>
                          </w:r>
                          <w:r w:rsidR="00B73633">
                            <w:rPr>
                              <w:rFonts w:ascii="Comic Sans MS" w:eastAsia="Times New Roman" w:hAnsi="Comic Sans MS" w:cs="Times New Roman"/>
                              <w:sz w:val="18"/>
                              <w:szCs w:val="18"/>
                              <w:lang w:val="en-IE" w:eastAsia="en-IE"/>
                            </w:rPr>
                            <w:t xml:space="preserve">She </w:t>
                          </w:r>
                          <w:r w:rsidR="0002759F" w:rsidRPr="003C3BF9">
                            <w:rPr>
                              <w:rFonts w:ascii="Comic Sans MS" w:eastAsia="Times New Roman" w:hAnsi="Comic Sans MS" w:cs="Arial"/>
                              <w:color w:val="222222"/>
                              <w:sz w:val="18"/>
                              <w:szCs w:val="18"/>
                              <w:lang w:val="en-IE" w:eastAsia="en-IE"/>
                            </w:rPr>
                            <w:t>received a Bachelor of Arts Degree in Social Care from Dublin Institute of Technology</w:t>
                          </w:r>
                          <w:r w:rsidR="00B73633">
                            <w:rPr>
                              <w:rFonts w:ascii="Comic Sans MS" w:eastAsia="Times New Roman" w:hAnsi="Comic Sans MS" w:cs="Arial"/>
                              <w:color w:val="222222"/>
                              <w:sz w:val="18"/>
                              <w:szCs w:val="18"/>
                              <w:lang w:val="en-IE" w:eastAsia="en-IE"/>
                            </w:rPr>
                            <w:t xml:space="preserve"> and before becoming a teacher she</w:t>
                          </w:r>
                          <w:r w:rsidR="0002759F" w:rsidRPr="003C3BF9">
                            <w:rPr>
                              <w:rFonts w:ascii="Comic Sans MS" w:eastAsia="Times New Roman" w:hAnsi="Comic Sans MS" w:cs="Arial"/>
                              <w:color w:val="222222"/>
                              <w:sz w:val="18"/>
                              <w:szCs w:val="18"/>
                              <w:lang w:val="en-IE" w:eastAsia="en-IE"/>
                            </w:rPr>
                            <w:t xml:space="preserve"> worked as a support worker with the School Comp</w:t>
                          </w:r>
                          <w:r w:rsidR="00BA6B9C">
                            <w:rPr>
                              <w:rFonts w:ascii="Comic Sans MS" w:eastAsia="Times New Roman" w:hAnsi="Comic Sans MS" w:cs="Arial"/>
                              <w:color w:val="222222"/>
                              <w:sz w:val="18"/>
                              <w:szCs w:val="18"/>
                              <w:lang w:val="en-IE" w:eastAsia="en-IE"/>
                            </w:rPr>
                            <w:t>letion Programme for five years</w:t>
                          </w:r>
                          <w:r w:rsidR="0002759F" w:rsidRPr="003C3BF9">
                            <w:rPr>
                              <w:rFonts w:ascii="Comic Sans MS" w:eastAsia="Times New Roman" w:hAnsi="Comic Sans MS" w:cs="Arial"/>
                              <w:color w:val="222222"/>
                              <w:sz w:val="18"/>
                              <w:szCs w:val="18"/>
                              <w:lang w:val="en-IE" w:eastAsia="en-IE"/>
                            </w:rPr>
                            <w:t>.</w:t>
                          </w:r>
                          <w:r w:rsidR="00B73633">
                            <w:rPr>
                              <w:rFonts w:ascii="Comic Sans MS" w:eastAsia="Times New Roman" w:hAnsi="Comic Sans MS" w:cs="Arial"/>
                              <w:color w:val="222222"/>
                              <w:sz w:val="18"/>
                              <w:szCs w:val="18"/>
                              <w:lang w:val="en-IE" w:eastAsia="en-IE"/>
                            </w:rPr>
                            <w:t xml:space="preserve"> During that time she</w:t>
                          </w:r>
                          <w:r w:rsidR="0002759F" w:rsidRPr="003C3BF9">
                            <w:rPr>
                              <w:rFonts w:ascii="Comic Sans MS" w:eastAsia="Times New Roman" w:hAnsi="Comic Sans MS" w:cs="Arial"/>
                              <w:color w:val="222222"/>
                              <w:sz w:val="18"/>
                              <w:szCs w:val="18"/>
                              <w:lang w:val="en-IE" w:eastAsia="en-IE"/>
                            </w:rPr>
                            <w:t> completed a Postgraduate Diploma in Primary Education from Hibernia College and then taught for two years in Co. Meath, before c</w:t>
                          </w:r>
                          <w:r w:rsidR="00BA6B9C">
                            <w:rPr>
                              <w:rFonts w:ascii="Comic Sans MS" w:eastAsia="Times New Roman" w:hAnsi="Comic Sans MS" w:cs="Arial"/>
                              <w:color w:val="222222"/>
                              <w:sz w:val="18"/>
                              <w:szCs w:val="18"/>
                              <w:lang w:val="en-IE" w:eastAsia="en-IE"/>
                            </w:rPr>
                            <w:t>oming to teach here</w:t>
                          </w:r>
                          <w:r w:rsidR="0002759F" w:rsidRPr="003C3BF9">
                            <w:rPr>
                              <w:rFonts w:ascii="Comic Sans MS" w:eastAsia="Times New Roman" w:hAnsi="Comic Sans MS" w:cs="Arial"/>
                              <w:color w:val="222222"/>
                              <w:sz w:val="18"/>
                              <w:szCs w:val="18"/>
                              <w:lang w:val="en-IE" w:eastAsia="en-IE"/>
                            </w:rPr>
                            <w:t>. </w:t>
                          </w:r>
                          <w:r w:rsidR="00B73633">
                            <w:rPr>
                              <w:rFonts w:ascii="Comic Sans MS" w:eastAsia="Times New Roman" w:hAnsi="Comic Sans MS" w:cs="Arial"/>
                              <w:color w:val="222222"/>
                              <w:sz w:val="18"/>
                              <w:szCs w:val="18"/>
                              <w:lang w:val="en-IE" w:eastAsia="en-IE"/>
                            </w:rPr>
                            <w:t>Ms. Carry is</w:t>
                          </w:r>
                          <w:r w:rsidR="0002759F" w:rsidRPr="003C3BF9">
                            <w:rPr>
                              <w:rFonts w:ascii="Comic Sans MS" w:eastAsia="Times New Roman" w:hAnsi="Comic Sans MS" w:cs="Arial"/>
                              <w:color w:val="222222"/>
                              <w:sz w:val="18"/>
                              <w:szCs w:val="18"/>
                              <w:lang w:val="en-IE" w:eastAsia="en-IE"/>
                            </w:rPr>
                            <w:t xml:space="preserve"> involved in training the girls GAA team in the school and helped set up th</w:t>
                          </w:r>
                          <w:r w:rsidR="00B73633">
                            <w:rPr>
                              <w:rFonts w:ascii="Comic Sans MS" w:eastAsia="Times New Roman" w:hAnsi="Comic Sans MS" w:cs="Arial"/>
                              <w:color w:val="222222"/>
                              <w:sz w:val="18"/>
                              <w:szCs w:val="18"/>
                              <w:lang w:val="en-IE" w:eastAsia="en-IE"/>
                            </w:rPr>
                            <w:t>e Rainbows Programme. She e</w:t>
                          </w:r>
                          <w:r w:rsidR="0002759F" w:rsidRPr="003C3BF9">
                            <w:rPr>
                              <w:rFonts w:ascii="Comic Sans MS" w:eastAsia="Times New Roman" w:hAnsi="Comic Sans MS" w:cs="Arial"/>
                              <w:color w:val="222222"/>
                              <w:sz w:val="18"/>
                              <w:szCs w:val="18"/>
                              <w:lang w:val="en-IE" w:eastAsia="en-IE"/>
                            </w:rPr>
                            <w:t>njoy</w:t>
                          </w:r>
                          <w:r w:rsidR="00BA6B9C">
                            <w:rPr>
                              <w:rFonts w:ascii="Comic Sans MS" w:eastAsia="Times New Roman" w:hAnsi="Comic Sans MS" w:cs="Arial"/>
                              <w:color w:val="222222"/>
                              <w:sz w:val="18"/>
                              <w:szCs w:val="18"/>
                              <w:lang w:val="en-IE" w:eastAsia="en-IE"/>
                            </w:rPr>
                            <w:t>s</w:t>
                          </w:r>
                          <w:r w:rsidR="0002759F" w:rsidRPr="003C3BF9">
                            <w:rPr>
                              <w:rFonts w:ascii="Comic Sans MS" w:eastAsia="Times New Roman" w:hAnsi="Comic Sans MS" w:cs="Arial"/>
                              <w:color w:val="222222"/>
                              <w:sz w:val="18"/>
                              <w:szCs w:val="18"/>
                              <w:lang w:val="en-IE" w:eastAsia="en-IE"/>
                            </w:rPr>
                            <w:t xml:space="preserve"> going t</w:t>
                          </w:r>
                          <w:r w:rsidR="00BA6B9C">
                            <w:rPr>
                              <w:rFonts w:ascii="Comic Sans MS" w:eastAsia="Times New Roman" w:hAnsi="Comic Sans MS" w:cs="Arial"/>
                              <w:color w:val="222222"/>
                              <w:sz w:val="18"/>
                              <w:szCs w:val="18"/>
                              <w:lang w:val="en-IE" w:eastAsia="en-IE"/>
                            </w:rPr>
                            <w:t>o exercise classes</w:t>
                          </w:r>
                          <w:r w:rsidR="0002759F" w:rsidRPr="003C3BF9">
                            <w:rPr>
                              <w:rFonts w:ascii="Comic Sans MS" w:eastAsia="Times New Roman" w:hAnsi="Comic Sans MS" w:cs="Arial"/>
                              <w:color w:val="222222"/>
                              <w:sz w:val="18"/>
                              <w:szCs w:val="18"/>
                              <w:lang w:val="en-IE" w:eastAsia="en-IE"/>
                            </w:rPr>
                            <w:t xml:space="preserve"> and spending time with family and friends. </w:t>
                          </w:r>
                          <w:r w:rsidR="00B73633">
                            <w:rPr>
                              <w:rFonts w:ascii="Comic Sans MS" w:eastAsia="Times New Roman" w:hAnsi="Comic Sans MS" w:cs="Arial"/>
                              <w:color w:val="222222"/>
                              <w:sz w:val="18"/>
                              <w:szCs w:val="18"/>
                              <w:lang w:val="en-IE" w:eastAsia="en-IE"/>
                            </w:rPr>
                            <w:t>Like most of our staff</w:t>
                          </w:r>
                          <w:r w:rsidR="00BA6B9C">
                            <w:rPr>
                              <w:rFonts w:ascii="Comic Sans MS" w:eastAsia="Times New Roman" w:hAnsi="Comic Sans MS" w:cs="Arial"/>
                              <w:color w:val="222222"/>
                              <w:sz w:val="18"/>
                              <w:szCs w:val="18"/>
                              <w:lang w:val="en-IE" w:eastAsia="en-IE"/>
                            </w:rPr>
                            <w:t>, Ms. Carry has the travel bug. She</w:t>
                          </w:r>
                          <w:r w:rsidR="00B73633">
                            <w:rPr>
                              <w:rFonts w:ascii="Comic Sans MS" w:eastAsia="Times New Roman" w:hAnsi="Comic Sans MS" w:cs="Arial"/>
                              <w:color w:val="222222"/>
                              <w:sz w:val="18"/>
                              <w:szCs w:val="18"/>
                              <w:lang w:val="en-IE" w:eastAsia="en-IE"/>
                            </w:rPr>
                            <w:t xml:space="preserve"> has travelled</w:t>
                          </w:r>
                          <w:r w:rsidR="0002759F" w:rsidRPr="003C3BF9">
                            <w:rPr>
                              <w:rFonts w:ascii="Comic Sans MS" w:eastAsia="Times New Roman" w:hAnsi="Comic Sans MS" w:cs="Arial"/>
                              <w:color w:val="222222"/>
                              <w:sz w:val="18"/>
                              <w:szCs w:val="18"/>
                              <w:lang w:val="en-IE" w:eastAsia="en-IE"/>
                            </w:rPr>
                            <w:t xml:space="preserve"> around Australia, America, Asia and many different European countries. </w:t>
                          </w:r>
                          <w:r w:rsidR="00B73633">
                            <w:rPr>
                              <w:rFonts w:ascii="Comic Sans MS" w:eastAsia="Times New Roman" w:hAnsi="Comic Sans MS" w:cs="Arial"/>
                              <w:color w:val="222222"/>
                              <w:sz w:val="18"/>
                              <w:szCs w:val="18"/>
                              <w:lang w:val="en-IE" w:eastAsia="en-IE"/>
                            </w:rPr>
                            <w:t>She’s a bit of a daredevil and d</w:t>
                          </w:r>
                          <w:r w:rsidR="0002759F" w:rsidRPr="003C3BF9">
                            <w:rPr>
                              <w:rFonts w:ascii="Comic Sans MS" w:eastAsia="Times New Roman" w:hAnsi="Comic Sans MS" w:cs="Arial"/>
                              <w:color w:val="222222"/>
                              <w:sz w:val="18"/>
                              <w:szCs w:val="18"/>
                              <w:lang w:val="en-IE" w:eastAsia="en-IE"/>
                            </w:rPr>
                            <w:t xml:space="preserve">id a 16,000 ft sky dive while in </w:t>
                          </w:r>
                          <w:r w:rsidR="00B73633">
                            <w:rPr>
                              <w:rFonts w:ascii="Comic Sans MS" w:eastAsia="Times New Roman" w:hAnsi="Comic Sans MS" w:cs="Arial"/>
                              <w:color w:val="222222"/>
                              <w:sz w:val="18"/>
                              <w:szCs w:val="18"/>
                              <w:lang w:val="en-IE" w:eastAsia="en-IE"/>
                            </w:rPr>
                            <w:t xml:space="preserve">she was in </w:t>
                          </w:r>
                          <w:r w:rsidR="0002759F" w:rsidRPr="003C3BF9">
                            <w:rPr>
                              <w:rFonts w:ascii="Comic Sans MS" w:eastAsia="Times New Roman" w:hAnsi="Comic Sans MS" w:cs="Arial"/>
                              <w:color w:val="222222"/>
                              <w:sz w:val="18"/>
                              <w:szCs w:val="18"/>
                              <w:lang w:val="en-IE" w:eastAsia="en-IE"/>
                            </w:rPr>
                            <w:t>Australia</w:t>
                          </w:r>
                          <w:r w:rsidR="00B73633">
                            <w:rPr>
                              <w:rFonts w:ascii="Comic Sans MS" w:eastAsia="Times New Roman" w:hAnsi="Comic Sans MS" w:cs="Arial"/>
                              <w:color w:val="222222"/>
                              <w:sz w:val="18"/>
                              <w:szCs w:val="18"/>
                              <w:lang w:val="en-IE" w:eastAsia="en-IE"/>
                            </w:rPr>
                            <w:t>!</w:t>
                          </w:r>
                          <w:r w:rsidR="008166FB">
                            <w:rPr>
                              <w:rFonts w:ascii="Comic Sans MS" w:eastAsia="Times New Roman" w:hAnsi="Comic Sans MS" w:cs="Arial"/>
                              <w:color w:val="222222"/>
                              <w:sz w:val="18"/>
                              <w:szCs w:val="18"/>
                              <w:lang w:val="en-IE" w:eastAsia="en-IE"/>
                            </w:rPr>
                            <w:t xml:space="preserve"> Ms. Carry’s enthusiasm to participate in school activities and try new initiatives is inspiring! Ms. Carry is so approachable and chatty to both students and staff alike.</w:t>
                          </w:r>
                          <w:bookmarkStart w:id="1" w:name="_GoBack"/>
                          <w:bookmarkEnd w:id="1"/>
                          <w:r w:rsidR="008166FB">
                            <w:rPr>
                              <w:rFonts w:ascii="Comic Sans MS" w:eastAsia="Times New Roman" w:hAnsi="Comic Sans MS" w:cs="Arial"/>
                              <w:color w:val="222222"/>
                              <w:sz w:val="18"/>
                              <w:szCs w:val="18"/>
                              <w:lang w:val="en-IE" w:eastAsia="en-IE"/>
                            </w:rPr>
                            <w:t xml:space="preserve">  </w:t>
                          </w:r>
                        </w:p>
                      </w:sdtContent>
                    </w:sdt>
                    <w:p w:rsidR="00E93E23" w:rsidRDefault="00E93E23" w:rsidP="00627BC4">
                      <w:pPr>
                        <w:pStyle w:val="TextRightAligned"/>
                        <w:jc w:val="left"/>
                        <w:rPr>
                          <w:rStyle w:val="TextRightAlignedChar"/>
                        </w:rPr>
                      </w:pPr>
                    </w:p>
                  </w:txbxContent>
                </v:textbox>
              </v:shape>
            </w:pict>
          </mc:Fallback>
        </mc:AlternateContent>
      </w:r>
      <w:r w:rsidR="008D3AC9">
        <w:rPr>
          <w:noProof/>
          <w:lang w:val="en-IE" w:eastAsia="en-IE"/>
        </w:rPr>
        <mc:AlternateContent>
          <mc:Choice Requires="wps">
            <w:drawing>
              <wp:anchor distT="0" distB="0" distL="114300" distR="114300" simplePos="0" relativeHeight="251712512" behindDoc="0" locked="0" layoutInCell="1" allowOverlap="1" wp14:anchorId="508F28A8" wp14:editId="1F1791DF">
                <wp:simplePos x="0" y="0"/>
                <wp:positionH relativeFrom="column">
                  <wp:posOffset>438150</wp:posOffset>
                </wp:positionH>
                <wp:positionV relativeFrom="paragraph">
                  <wp:posOffset>552450</wp:posOffset>
                </wp:positionV>
                <wp:extent cx="2995295" cy="90963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9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D3AC9" w:rsidRPr="00EA6CCC" w:rsidRDefault="008D3AC9" w:rsidP="008D3AC9">
                                    <w:pPr>
                                      <w:spacing w:after="0" w:line="240" w:lineRule="auto"/>
                                      <w:rPr>
                                        <w:rFonts w:ascii="Comic Sans MS" w:eastAsiaTheme="majorHAnsi" w:hAnsi="Comic Sans MS" w:cs="Arial"/>
                                        <w:color w:val="000000" w:themeColor="text1"/>
                                        <w:sz w:val="18"/>
                                        <w:szCs w:val="18"/>
                                        <w:shd w:val="clear" w:color="auto" w:fill="FFFFFF"/>
                                        <w:lang w:bidi="en-US"/>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CB3F61">
                                      <w:rPr>
                                        <w:rFonts w:ascii="Comic Sans MS" w:hAnsi="Comic Sans MS" w:cs="Arial"/>
                                        <w:color w:val="222222"/>
                                        <w:sz w:val="16"/>
                                        <w:szCs w:val="16"/>
                                        <w:shd w:val="clear" w:color="auto" w:fill="FFFFFF"/>
                                      </w:rPr>
                                      <w:t>have been looking at Mao</w:t>
                                    </w:r>
                                    <w:r w:rsidR="003C3BF9" w:rsidRPr="003C3BF9">
                                      <w:rPr>
                                        <w:rFonts w:ascii="Comic Sans MS" w:hAnsi="Comic Sans MS" w:cs="Arial"/>
                                        <w:color w:val="222222"/>
                                        <w:sz w:val="16"/>
                                        <w:szCs w:val="16"/>
                                        <w:shd w:val="clear" w:color="auto" w:fill="FFFFFF"/>
                                      </w:rPr>
                                      <w:t xml:space="preserve">ri tribes in New Zealand. Fourth </w:t>
                                    </w:r>
                                    <w:r w:rsidR="00CB3F61">
                                      <w:rPr>
                                        <w:rFonts w:ascii="Comic Sans MS" w:hAnsi="Comic Sans MS" w:cs="Arial"/>
                                        <w:color w:val="222222"/>
                                        <w:sz w:val="16"/>
                                        <w:szCs w:val="16"/>
                                        <w:shd w:val="clear" w:color="auto" w:fill="FFFFFF"/>
                                      </w:rPr>
                                      <w:t>class have learned all about Mao</w:t>
                                    </w:r>
                                    <w:r w:rsidR="003C3BF9" w:rsidRPr="003C3BF9">
                                      <w:rPr>
                                        <w:rFonts w:ascii="Comic Sans MS" w:hAnsi="Comic Sans MS" w:cs="Arial"/>
                                        <w:color w:val="222222"/>
                                        <w:sz w:val="16"/>
                                        <w:szCs w:val="16"/>
                                        <w:shd w:val="clear" w:color="auto" w:fill="FFFFFF"/>
                                      </w:rPr>
                                      <w:t xml:space="preserve">ri tattoos, their significance and even had a go at designing </w:t>
                                    </w:r>
                                    <w:r w:rsidR="00CB3F61">
                                      <w:rPr>
                                        <w:rFonts w:ascii="Comic Sans MS" w:hAnsi="Comic Sans MS" w:cs="Arial"/>
                                        <w:color w:val="222222"/>
                                        <w:sz w:val="16"/>
                                        <w:szCs w:val="16"/>
                                        <w:shd w:val="clear" w:color="auto" w:fill="FFFFFF"/>
                                      </w:rPr>
                                      <w:t>their own Mao</w:t>
                                    </w:r>
                                    <w:r w:rsidR="003C3BF9" w:rsidRPr="003C3BF9">
                                      <w:rPr>
                                        <w:rFonts w:ascii="Comic Sans MS" w:hAnsi="Comic Sans MS" w:cs="Arial"/>
                                        <w:color w:val="222222"/>
                                        <w:sz w:val="16"/>
                                        <w:szCs w:val="16"/>
                                        <w:shd w:val="clear" w:color="auto" w:fill="FFFFFF"/>
                                      </w:rPr>
                                      <w:t>ri masks (complete with tattoos!). Fourth class have also been looking at Engineering and what engineers do. We discussed problems we had and then 'engineered' solutions to them.</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This month has been a very busy month in 5th class! We have been doing lots of creative work in English as our focus this term is on narrative writing. The teachers are really looking forward to reading all the wonderful stories that the boys and girls from 5th class will come up with</w:t>
                                    </w:r>
                                    <w:r w:rsidR="00CB3F61">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 We have also been learning all about Ancient Egypt in history as well as modern day Egypt in Geography</w:t>
                                    </w:r>
                                    <w:r w:rsidR="0002759F">
                                      <w:rPr>
                                        <w:rFonts w:ascii="Arial" w:hAnsi="Arial" w:cs="Arial"/>
                                        <w:color w:val="222222"/>
                                        <w:sz w:val="19"/>
                                        <w:szCs w:val="19"/>
                                        <w:shd w:val="clear" w:color="auto" w:fill="FFFFFF"/>
                                      </w:rPr>
                                      <w:t>.</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Pr="00EA6CCC" w:rsidRDefault="00DD06B9" w:rsidP="00EA6CCC">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C62BEE">
                                      <w:rPr>
                                        <w:rFonts w:ascii="Comic Sans MS" w:eastAsia="Times New Roman" w:hAnsi="Comic Sans MS" w:cs="Arial"/>
                                        <w:color w:val="222222"/>
                                        <w:sz w:val="16"/>
                                        <w:szCs w:val="16"/>
                                        <w:lang w:val="en-IE" w:eastAsia="en-IE"/>
                                      </w:rPr>
                                      <w:t xml:space="preserve"> </w:t>
                                    </w:r>
                                    <w:r w:rsidR="0002759F" w:rsidRPr="003C3BF9">
                                      <w:rPr>
                                        <w:rFonts w:ascii="Comic Sans MS" w:hAnsi="Comic Sans MS" w:cs="Arial"/>
                                        <w:color w:val="222222"/>
                                        <w:sz w:val="16"/>
                                        <w:szCs w:val="16"/>
                                        <w:shd w:val="clear" w:color="auto" w:fill="FFFFFF"/>
                                      </w:rPr>
                                      <w:t>have been doing a lot of work on engineering, inventions and creating. In science they were discussing the process for engineering and how things are created as a result of wants and needs. In art at the moment the children are trying their hand at some sewing to create their own puppets. They are also learning about how rivers create and engineer the landscape through erosion and deposition.</w:t>
                                    </w:r>
                                  </w:p>
                                  <w:sdt>
                                    <w:sdtPr>
                                      <w:rPr>
                                        <w:rStyle w:val="SectionLabelALLCAPSChar"/>
                                        <w:rFonts w:ascii="Comic Sans MS" w:hAnsi="Comic Sans MS"/>
                                        <w:b/>
                                        <w:caps/>
                                        <w:sz w:val="18"/>
                                        <w:szCs w:val="18"/>
                                      </w:rPr>
                                      <w:id w:val="389001103"/>
                                    </w:sdtPr>
                                    <w:sdtEndPr>
                                      <w:rPr>
                                        <w:rStyle w:val="DefaultParagraphFont"/>
                                      </w:rPr>
                                    </w:sdtEndPr>
                                    <w:sdtContent>
                                      <w:p w:rsidR="00EA6CCC" w:rsidRDefault="003C3BF9" w:rsidP="00333F21">
                                        <w:pPr>
                                          <w:pStyle w:val="SectionLabelALLCAPS"/>
                                          <w:rPr>
                                            <w:rStyle w:val="SectionLabelALLCAPSChar"/>
                                            <w:rFonts w:ascii="Comic Sans MS" w:hAnsi="Comic Sans MS"/>
                                            <w:b/>
                                            <w:caps/>
                                            <w:sz w:val="18"/>
                                            <w:szCs w:val="18"/>
                                          </w:rPr>
                                        </w:pPr>
                                        <w:r>
                                          <w:rPr>
                                            <w:rStyle w:val="SectionLabelALLCAPSChar"/>
                                            <w:rFonts w:ascii="Comic Sans MS" w:hAnsi="Comic Sans MS"/>
                                            <w:b/>
                                            <w:caps/>
                                            <w:sz w:val="18"/>
                                            <w:szCs w:val="18"/>
                                          </w:rPr>
                                          <w:t>Chinese New year</w:t>
                                        </w:r>
                                      </w:p>
                                      <w:p w:rsidR="00333F21" w:rsidRPr="002559E2" w:rsidRDefault="00EA6CCC" w:rsidP="00EA6CCC">
                                        <w:pPr>
                                          <w:pStyle w:val="SectionLabelALLCAPS"/>
                                          <w:jc w:val="center"/>
                                          <w:rPr>
                                            <w:rFonts w:ascii="Comic Sans MS" w:hAnsi="Comic Sans MS"/>
                                            <w:sz w:val="18"/>
                                            <w:szCs w:val="18"/>
                                          </w:rPr>
                                        </w:pPr>
                                        <w:r w:rsidRPr="00EA6CCC">
                                          <w:rPr>
                                            <w:rFonts w:ascii="Comic Sans MS" w:hAnsi="Comic Sans MS"/>
                                            <w:noProof/>
                                            <w:sz w:val="18"/>
                                            <w:szCs w:val="18"/>
                                            <w:lang w:val="en-IE" w:eastAsia="en-IE" w:bidi="ar-SA"/>
                                          </w:rPr>
                                          <w:drawing>
                                            <wp:inline distT="0" distB="0" distL="0" distR="0" wp14:anchorId="40B5FA81" wp14:editId="2057FD2F">
                                              <wp:extent cx="2510448" cy="1571625"/>
                                              <wp:effectExtent l="0" t="0" r="4445" b="0"/>
                                              <wp:docPr id="17411" name="Picture 2" descr="http://i.telegraph.co.uk/telegraph/multimedia/archive/01437/LANTERNS_14375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http://i.telegraph.co.uk/telegraph/multimedia/archive/01437/LANTERNS_1437527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998" cy="1576351"/>
                                                      </a:xfrm>
                                                      <a:prstGeom prst="rect">
                                                        <a:avLst/>
                                                      </a:prstGeom>
                                                      <a:noFill/>
                                                      <a:ln>
                                                        <a:noFill/>
                                                      </a:ln>
                                                      <a:extLst/>
                                                    </pic:spPr>
                                                  </pic:pic>
                                                </a:graphicData>
                                              </a:graphic>
                                            </wp:inline>
                                          </w:drawing>
                                        </w:r>
                                      </w:p>
                                    </w:sdtContent>
                                  </w:sdt>
                                  <w:p w:rsidR="00EA6CCC" w:rsidRPr="00AF38C9" w:rsidRDefault="00EA6CCC" w:rsidP="00EA6CCC">
                                    <w:pPr>
                                      <w:spacing w:before="100" w:beforeAutospacing="1" w:after="100" w:afterAutospacing="1" w:line="240" w:lineRule="auto"/>
                                      <w:rPr>
                                        <w:rFonts w:ascii="Comic Sans MS" w:hAnsi="Comic Sans MS"/>
                                        <w:sz w:val="18"/>
                                        <w:szCs w:val="18"/>
                                        <w:lang w:val="en-IE"/>
                                      </w:rPr>
                                    </w:pPr>
                                    <w:r w:rsidRPr="00AF38C9">
                                      <w:rPr>
                                        <w:rFonts w:ascii="Comic Sans MS" w:hAnsi="Comic Sans MS"/>
                                        <w:sz w:val="18"/>
                                        <w:szCs w:val="18"/>
                                        <w:lang w:val="en-GB"/>
                                      </w:rPr>
                                      <w:t>Chinese people nam</w:t>
                                    </w:r>
                                    <w:r>
                                      <w:rPr>
                                        <w:rFonts w:ascii="Comic Sans MS" w:hAnsi="Comic Sans MS"/>
                                        <w:sz w:val="18"/>
                                        <w:szCs w:val="18"/>
                                        <w:lang w:val="en-GB"/>
                                      </w:rPr>
                                      <w:t xml:space="preserve">e their years after 12 animals. </w:t>
                                    </w:r>
                                    <w:r w:rsidRPr="00AF38C9">
                                      <w:rPr>
                                        <w:rFonts w:ascii="Comic Sans MS" w:hAnsi="Comic Sans MS"/>
                                        <w:sz w:val="18"/>
                                        <w:szCs w:val="18"/>
                                        <w:lang w:val="en-GB"/>
                                      </w:rPr>
                                      <w:t>Th</w:t>
                                    </w:r>
                                    <w:r>
                                      <w:rPr>
                                        <w:rFonts w:ascii="Comic Sans MS" w:hAnsi="Comic Sans MS"/>
                                        <w:sz w:val="18"/>
                                        <w:szCs w:val="18"/>
                                        <w:lang w:val="en-GB"/>
                                      </w:rPr>
                                      <w:t>is year is the Year of the Rooster</w:t>
                                    </w:r>
                                    <w:r w:rsidRPr="00AF38C9">
                                      <w:rPr>
                                        <w:rFonts w:ascii="Comic Sans MS" w:hAnsi="Comic Sans MS"/>
                                        <w:sz w:val="18"/>
                                        <w:szCs w:val="18"/>
                                        <w:lang w:val="en-GB"/>
                                      </w:rPr>
                                      <w:t xml:space="preserve">. Chinese New Year is a holiday celebrating the beginning of a </w:t>
                                    </w:r>
                                    <w:r>
                                      <w:rPr>
                                        <w:rFonts w:ascii="Comic Sans MS" w:hAnsi="Comic Sans MS"/>
                                        <w:sz w:val="18"/>
                                        <w:szCs w:val="18"/>
                                        <w:lang w:val="en-GB"/>
                                      </w:rPr>
                                      <w:t xml:space="preserve">New </w:t>
                                    </w:r>
                                    <w:r w:rsidRPr="00AF38C9">
                                      <w:rPr>
                                        <w:rFonts w:ascii="Comic Sans MS" w:hAnsi="Comic Sans MS"/>
                                        <w:sz w:val="18"/>
                                        <w:szCs w:val="18"/>
                                        <w:lang w:val="en-GB"/>
                                      </w:rPr>
                                      <w:t>Year. It starts on Jan 31</w:t>
                                    </w:r>
                                    <w:r>
                                      <w:rPr>
                                        <w:rFonts w:ascii="Comic Sans MS" w:hAnsi="Comic Sans MS"/>
                                        <w:sz w:val="18"/>
                                        <w:szCs w:val="18"/>
                                        <w:vertAlign w:val="superscript"/>
                                        <w:lang w:val="en-GB"/>
                                      </w:rPr>
                                      <w:t>st</w:t>
                                    </w:r>
                                    <w:r w:rsidRPr="00AF38C9">
                                      <w:rPr>
                                        <w:rFonts w:ascii="Comic Sans MS" w:hAnsi="Comic Sans MS"/>
                                        <w:sz w:val="18"/>
                                        <w:szCs w:val="18"/>
                                        <w:lang w:val="en-GB"/>
                                      </w:rPr>
                                      <w:t xml:space="preserve"> </w:t>
                                    </w:r>
                                    <w:r>
                                      <w:rPr>
                                        <w:rFonts w:ascii="Comic Sans MS" w:hAnsi="Comic Sans MS"/>
                                        <w:sz w:val="18"/>
                                        <w:szCs w:val="18"/>
                                        <w:lang w:val="en-GB"/>
                                      </w:rPr>
                                      <w:t xml:space="preserve">and </w:t>
                                    </w:r>
                                    <w:r w:rsidRPr="00AF38C9">
                                      <w:rPr>
                                        <w:rFonts w:ascii="Comic Sans MS" w:hAnsi="Comic Sans MS"/>
                                        <w:sz w:val="18"/>
                                        <w:szCs w:val="18"/>
                                        <w:lang w:val="en-GB"/>
                                      </w:rPr>
                                      <w:t>lasts for more than 2 weeks. Before the</w:t>
                                    </w:r>
                                    <w:r>
                                      <w:rPr>
                                        <w:rFonts w:ascii="Comic Sans MS" w:hAnsi="Comic Sans MS"/>
                                        <w:sz w:val="18"/>
                                        <w:szCs w:val="18"/>
                                        <w:lang w:val="en-GB"/>
                                      </w:rPr>
                                      <w:t xml:space="preserve"> first day of Chinese New Year,</w:t>
                                    </w:r>
                                    <w:r w:rsidRPr="00AF38C9">
                                      <w:rPr>
                                        <w:rFonts w:ascii="Comic Sans MS" w:hAnsi="Comic Sans MS"/>
                                        <w:sz w:val="18"/>
                                        <w:szCs w:val="18"/>
                                        <w:lang w:val="en-GB"/>
                                      </w:rPr>
                                      <w:t xml:space="preserve"> families clean their homes from top to bottom to clear out any bad luck from the last year and to get the ho</w:t>
                                    </w:r>
                                    <w:r w:rsidR="00CB3F61">
                                      <w:rPr>
                                        <w:rFonts w:ascii="Comic Sans MS" w:hAnsi="Comic Sans MS"/>
                                        <w:sz w:val="18"/>
                                        <w:szCs w:val="18"/>
                                        <w:lang w:val="en-GB"/>
                                      </w:rPr>
                                      <w:t>use ready for good luck in the New Y</w:t>
                                    </w:r>
                                    <w:r w:rsidRPr="00AF38C9">
                                      <w:rPr>
                                        <w:rFonts w:ascii="Comic Sans MS" w:hAnsi="Comic Sans MS"/>
                                        <w:sz w:val="18"/>
                                        <w:szCs w:val="18"/>
                                        <w:lang w:val="en-GB"/>
                                      </w:rPr>
                                      <w:t xml:space="preserve">ear. But be careful: all the cleaning has to be finished before </w:t>
                                    </w:r>
                                    <w:r w:rsidRPr="00AF38C9">
                                      <w:rPr>
                                        <w:rFonts w:ascii="Comic Sans MS" w:hAnsi="Comic Sans MS"/>
                                        <w:b/>
                                        <w:bCs/>
                                        <w:sz w:val="18"/>
                                        <w:szCs w:val="18"/>
                                        <w:lang w:val="en-GB"/>
                                      </w:rPr>
                                      <w:t>New Year's Day</w:t>
                                    </w:r>
                                    <w:r w:rsidRPr="00AF38C9">
                                      <w:rPr>
                                        <w:rFonts w:ascii="Comic Sans MS" w:hAnsi="Comic Sans MS"/>
                                        <w:sz w:val="18"/>
                                        <w:szCs w:val="18"/>
                                        <w:lang w:val="en-GB"/>
                                      </w:rPr>
                                      <w:t xml:space="preserve"> so there's no chance of accidentally throwi</w:t>
                                    </w:r>
                                    <w:r w:rsidR="00CB3F61">
                                      <w:rPr>
                                        <w:rFonts w:ascii="Comic Sans MS" w:hAnsi="Comic Sans MS"/>
                                        <w:sz w:val="18"/>
                                        <w:szCs w:val="18"/>
                                        <w:lang w:val="en-GB"/>
                                      </w:rPr>
                                      <w:t>ng out the good fortune of the New Y</w:t>
                                    </w:r>
                                    <w:r w:rsidRPr="00AF38C9">
                                      <w:rPr>
                                        <w:rFonts w:ascii="Comic Sans MS" w:hAnsi="Comic Sans MS"/>
                                        <w:sz w:val="18"/>
                                        <w:szCs w:val="18"/>
                                        <w:lang w:val="en-GB"/>
                                      </w:rPr>
                                      <w:t>ear</w:t>
                                    </w:r>
                                    <w:r>
                                      <w:rPr>
                                        <w:rFonts w:ascii="Comic Sans MS" w:hAnsi="Comic Sans MS"/>
                                        <w:sz w:val="18"/>
                                        <w:szCs w:val="18"/>
                                      </w:rPr>
                                      <w:t xml:space="preserve">. </w:t>
                                    </w:r>
                                    <w:r w:rsidRPr="00AF38C9">
                                      <w:rPr>
                                        <w:rFonts w:ascii="Comic Sans MS" w:hAnsi="Comic Sans MS"/>
                                        <w:sz w:val="18"/>
                                        <w:szCs w:val="18"/>
                                        <w:lang w:val="en-GB"/>
                                      </w:rPr>
                                      <w:t xml:space="preserve">Also, before </w:t>
                                    </w:r>
                                    <w:r w:rsidRPr="00AF38C9">
                                      <w:rPr>
                                        <w:rFonts w:ascii="Comic Sans MS" w:hAnsi="Comic Sans MS"/>
                                        <w:b/>
                                        <w:bCs/>
                                        <w:sz w:val="18"/>
                                        <w:szCs w:val="18"/>
                                        <w:lang w:val="en-GB"/>
                                      </w:rPr>
                                      <w:t>New Year's Day</w:t>
                                    </w:r>
                                    <w:r w:rsidRPr="00AF38C9">
                                      <w:rPr>
                                        <w:rFonts w:ascii="Comic Sans MS" w:hAnsi="Comic Sans MS"/>
                                        <w:sz w:val="18"/>
                                        <w:szCs w:val="18"/>
                                        <w:lang w:val="en-GB"/>
                                      </w:rPr>
                                      <w:t>, you're supposed to buy new clothes or cut your hair in order to have a fresh start. And never, ever wear black during Chinese New Year - it's bad luck. Red is the colour of good luck, so wearing lots of red is encouraged.</w:t>
                                    </w:r>
                                    <w:r>
                                      <w:rPr>
                                        <w:rFonts w:ascii="Comic Sans MS" w:hAnsi="Comic Sans MS"/>
                                        <w:sz w:val="18"/>
                                        <w:szCs w:val="18"/>
                                      </w:rPr>
                                      <w:t xml:space="preserve"> </w:t>
                                    </w:r>
                                    <w:r w:rsidRPr="00AF38C9">
                                      <w:rPr>
                                        <w:rFonts w:ascii="Comic Sans MS" w:hAnsi="Comic Sans MS"/>
                                        <w:sz w:val="18"/>
                                        <w:szCs w:val="18"/>
                                      </w:rPr>
                                      <w:t xml:space="preserve">Families decorate their houses with </w:t>
                                    </w:r>
                                    <w:r w:rsidRPr="00AF38C9">
                                      <w:rPr>
                                        <w:rFonts w:ascii="Comic Sans MS" w:hAnsi="Comic Sans MS"/>
                                        <w:sz w:val="18"/>
                                        <w:szCs w:val="18"/>
                                        <w:lang w:val="en-GB"/>
                                      </w:rPr>
                                      <w:t>lights outside their homes- a bit like our Christmas lights. On New Year’s Eve, decorations (hui chun) made from red and gold paper are hung on the doors. They are to bring good luck, happiness and long life for the coming year.</w:t>
                                    </w:r>
                                    <w:r>
                                      <w:rPr>
                                        <w:rFonts w:ascii="Comic Sans MS" w:hAnsi="Comic Sans MS"/>
                                        <w:sz w:val="18"/>
                                        <w:szCs w:val="18"/>
                                      </w:rPr>
                                      <w:t xml:space="preserve"> “</w:t>
                                    </w:r>
                                    <w:r w:rsidRPr="00AF38C9">
                                      <w:rPr>
                                        <w:rFonts w:ascii="Comic Sans MS" w:hAnsi="Comic Sans MS"/>
                                        <w:sz w:val="18"/>
                                        <w:szCs w:val="18"/>
                                        <w:lang w:val="en-GB"/>
                                      </w:rPr>
                                      <w:t>Kung Hei Fat Choy!“ Have a happy and prosperous New Year</w:t>
                                    </w: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8543E6" w:rsidP="000567DB">
                                    <w:pPr>
                                      <w:pStyle w:val="NormalWeb"/>
                                      <w:shd w:val="clear" w:color="auto" w:fill="FFFFFF"/>
                                      <w:rPr>
                                        <w:rFonts w:ascii="Comic Sans MS" w:hAnsi="Comic Sans MS"/>
                                        <w:color w:val="222222"/>
                                        <w:sz w:val="18"/>
                                        <w:szCs w:val="18"/>
                                      </w:rPr>
                                    </w:pPr>
                                  </w:p>
                                </w:sdtContent>
                              </w:sdt>
                              <w:p w:rsidR="00D12749" w:rsidRDefault="008543E6"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8543E6"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28A8" id="Text Box 184" o:spid="_x0000_s1030" type="#_x0000_t202" style="position:absolute;margin-left:34.5pt;margin-top:43.5pt;width:235.85pt;height:7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p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D3AC9" w:rsidRPr="00EA6CCC" w:rsidRDefault="008D3AC9" w:rsidP="008D3AC9">
                              <w:pPr>
                                <w:spacing w:after="0" w:line="240" w:lineRule="auto"/>
                                <w:rPr>
                                  <w:rFonts w:ascii="Comic Sans MS" w:eastAsiaTheme="majorHAnsi" w:hAnsi="Comic Sans MS" w:cs="Arial"/>
                                  <w:color w:val="000000" w:themeColor="text1"/>
                                  <w:sz w:val="18"/>
                                  <w:szCs w:val="18"/>
                                  <w:shd w:val="clear" w:color="auto" w:fill="FFFFFF"/>
                                  <w:lang w:bidi="en-US"/>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CB3F61">
                                <w:rPr>
                                  <w:rFonts w:ascii="Comic Sans MS" w:hAnsi="Comic Sans MS" w:cs="Arial"/>
                                  <w:color w:val="222222"/>
                                  <w:sz w:val="16"/>
                                  <w:szCs w:val="16"/>
                                  <w:shd w:val="clear" w:color="auto" w:fill="FFFFFF"/>
                                </w:rPr>
                                <w:t>have been looking at Mao</w:t>
                              </w:r>
                              <w:r w:rsidR="003C3BF9" w:rsidRPr="003C3BF9">
                                <w:rPr>
                                  <w:rFonts w:ascii="Comic Sans MS" w:hAnsi="Comic Sans MS" w:cs="Arial"/>
                                  <w:color w:val="222222"/>
                                  <w:sz w:val="16"/>
                                  <w:szCs w:val="16"/>
                                  <w:shd w:val="clear" w:color="auto" w:fill="FFFFFF"/>
                                </w:rPr>
                                <w:t xml:space="preserve">ri tribes in New Zealand. Fourth </w:t>
                              </w:r>
                              <w:r w:rsidR="00CB3F61">
                                <w:rPr>
                                  <w:rFonts w:ascii="Comic Sans MS" w:hAnsi="Comic Sans MS" w:cs="Arial"/>
                                  <w:color w:val="222222"/>
                                  <w:sz w:val="16"/>
                                  <w:szCs w:val="16"/>
                                  <w:shd w:val="clear" w:color="auto" w:fill="FFFFFF"/>
                                </w:rPr>
                                <w:t>class have learned all about Mao</w:t>
                              </w:r>
                              <w:r w:rsidR="003C3BF9" w:rsidRPr="003C3BF9">
                                <w:rPr>
                                  <w:rFonts w:ascii="Comic Sans MS" w:hAnsi="Comic Sans MS" w:cs="Arial"/>
                                  <w:color w:val="222222"/>
                                  <w:sz w:val="16"/>
                                  <w:szCs w:val="16"/>
                                  <w:shd w:val="clear" w:color="auto" w:fill="FFFFFF"/>
                                </w:rPr>
                                <w:t xml:space="preserve">ri tattoos, their significance and even had a go at designing </w:t>
                              </w:r>
                              <w:r w:rsidR="00CB3F61">
                                <w:rPr>
                                  <w:rFonts w:ascii="Comic Sans MS" w:hAnsi="Comic Sans MS" w:cs="Arial"/>
                                  <w:color w:val="222222"/>
                                  <w:sz w:val="16"/>
                                  <w:szCs w:val="16"/>
                                  <w:shd w:val="clear" w:color="auto" w:fill="FFFFFF"/>
                                </w:rPr>
                                <w:t>their own Mao</w:t>
                              </w:r>
                              <w:r w:rsidR="003C3BF9" w:rsidRPr="003C3BF9">
                                <w:rPr>
                                  <w:rFonts w:ascii="Comic Sans MS" w:hAnsi="Comic Sans MS" w:cs="Arial"/>
                                  <w:color w:val="222222"/>
                                  <w:sz w:val="16"/>
                                  <w:szCs w:val="16"/>
                                  <w:shd w:val="clear" w:color="auto" w:fill="FFFFFF"/>
                                </w:rPr>
                                <w:t>ri masks (complete with tattoos!). Fourth class have also been looking at Engineering and what engineers do. We discussed problems we had and then 'engineered' solutions to them.</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This month has been a very busy month in 5th class! We have been doing lots of creative work in English as our focus this term is on narrative writing. The teachers are really looking forward to reading all the wonderful stories that the boys and girls from 5th class will come up with</w:t>
                              </w:r>
                              <w:r w:rsidR="00CB3F61">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 We have also been learning all about Ancient Egypt in history as well as modern day Egypt in Geography</w:t>
                              </w:r>
                              <w:r w:rsidR="0002759F">
                                <w:rPr>
                                  <w:rFonts w:ascii="Arial" w:hAnsi="Arial" w:cs="Arial"/>
                                  <w:color w:val="222222"/>
                                  <w:sz w:val="19"/>
                                  <w:szCs w:val="19"/>
                                  <w:shd w:val="clear" w:color="auto" w:fill="FFFFFF"/>
                                </w:rPr>
                                <w:t>.</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Pr="00EA6CCC" w:rsidRDefault="00DD06B9" w:rsidP="00EA6CCC">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C62BEE">
                                <w:rPr>
                                  <w:rFonts w:ascii="Comic Sans MS" w:eastAsia="Times New Roman" w:hAnsi="Comic Sans MS" w:cs="Arial"/>
                                  <w:color w:val="222222"/>
                                  <w:sz w:val="16"/>
                                  <w:szCs w:val="16"/>
                                  <w:lang w:val="en-IE" w:eastAsia="en-IE"/>
                                </w:rPr>
                                <w:t xml:space="preserve"> </w:t>
                              </w:r>
                              <w:r w:rsidR="0002759F" w:rsidRPr="003C3BF9">
                                <w:rPr>
                                  <w:rFonts w:ascii="Comic Sans MS" w:hAnsi="Comic Sans MS" w:cs="Arial"/>
                                  <w:color w:val="222222"/>
                                  <w:sz w:val="16"/>
                                  <w:szCs w:val="16"/>
                                  <w:shd w:val="clear" w:color="auto" w:fill="FFFFFF"/>
                                </w:rPr>
                                <w:t>have been doing a lot of work on engineering, inventions and creating. In science they were discussing the process for engineering and how things are created as a result of wants and needs. In art at the moment the children are trying their hand at some sewing to create their own puppets. They are also learning about how rivers create and engineer the landscape through erosion and deposition.</w:t>
                              </w:r>
                            </w:p>
                            <w:sdt>
                              <w:sdtPr>
                                <w:rPr>
                                  <w:rStyle w:val="SectionLabelALLCAPSChar"/>
                                  <w:rFonts w:ascii="Comic Sans MS" w:hAnsi="Comic Sans MS"/>
                                  <w:b/>
                                  <w:caps/>
                                  <w:sz w:val="18"/>
                                  <w:szCs w:val="18"/>
                                </w:rPr>
                                <w:id w:val="389001103"/>
                              </w:sdtPr>
                              <w:sdtEndPr>
                                <w:rPr>
                                  <w:rStyle w:val="DefaultParagraphFont"/>
                                </w:rPr>
                              </w:sdtEndPr>
                              <w:sdtContent>
                                <w:p w:rsidR="00EA6CCC" w:rsidRDefault="003C3BF9" w:rsidP="00333F21">
                                  <w:pPr>
                                    <w:pStyle w:val="SectionLabelALLCAPS"/>
                                    <w:rPr>
                                      <w:rStyle w:val="SectionLabelALLCAPSChar"/>
                                      <w:rFonts w:ascii="Comic Sans MS" w:hAnsi="Comic Sans MS"/>
                                      <w:b/>
                                      <w:caps/>
                                      <w:sz w:val="18"/>
                                      <w:szCs w:val="18"/>
                                    </w:rPr>
                                  </w:pPr>
                                  <w:r>
                                    <w:rPr>
                                      <w:rStyle w:val="SectionLabelALLCAPSChar"/>
                                      <w:rFonts w:ascii="Comic Sans MS" w:hAnsi="Comic Sans MS"/>
                                      <w:b/>
                                      <w:caps/>
                                      <w:sz w:val="18"/>
                                      <w:szCs w:val="18"/>
                                    </w:rPr>
                                    <w:t>Chinese New year</w:t>
                                  </w:r>
                                </w:p>
                                <w:p w:rsidR="00333F21" w:rsidRPr="002559E2" w:rsidRDefault="00EA6CCC" w:rsidP="00EA6CCC">
                                  <w:pPr>
                                    <w:pStyle w:val="SectionLabelALLCAPS"/>
                                    <w:jc w:val="center"/>
                                    <w:rPr>
                                      <w:rFonts w:ascii="Comic Sans MS" w:hAnsi="Comic Sans MS"/>
                                      <w:sz w:val="18"/>
                                      <w:szCs w:val="18"/>
                                    </w:rPr>
                                  </w:pPr>
                                  <w:r w:rsidRPr="00EA6CCC">
                                    <w:rPr>
                                      <w:rFonts w:ascii="Comic Sans MS" w:hAnsi="Comic Sans MS"/>
                                      <w:noProof/>
                                      <w:sz w:val="18"/>
                                      <w:szCs w:val="18"/>
                                      <w:lang w:val="en-IE" w:eastAsia="en-IE" w:bidi="ar-SA"/>
                                    </w:rPr>
                                    <w:drawing>
                                      <wp:inline distT="0" distB="0" distL="0" distR="0" wp14:anchorId="40B5FA81" wp14:editId="2057FD2F">
                                        <wp:extent cx="2510448" cy="1571625"/>
                                        <wp:effectExtent l="0" t="0" r="4445" b="0"/>
                                        <wp:docPr id="17411" name="Picture 2" descr="http://i.telegraph.co.uk/telegraph/multimedia/archive/01437/LANTERNS_14375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http://i.telegraph.co.uk/telegraph/multimedia/archive/01437/LANTERNS_1437527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998" cy="1576351"/>
                                                </a:xfrm>
                                                <a:prstGeom prst="rect">
                                                  <a:avLst/>
                                                </a:prstGeom>
                                                <a:noFill/>
                                                <a:ln>
                                                  <a:noFill/>
                                                </a:ln>
                                                <a:extLst/>
                                              </pic:spPr>
                                            </pic:pic>
                                          </a:graphicData>
                                        </a:graphic>
                                      </wp:inline>
                                    </w:drawing>
                                  </w:r>
                                </w:p>
                              </w:sdtContent>
                            </w:sdt>
                            <w:p w:rsidR="00EA6CCC" w:rsidRPr="00AF38C9" w:rsidRDefault="00EA6CCC" w:rsidP="00EA6CCC">
                              <w:pPr>
                                <w:spacing w:before="100" w:beforeAutospacing="1" w:after="100" w:afterAutospacing="1" w:line="240" w:lineRule="auto"/>
                                <w:rPr>
                                  <w:rFonts w:ascii="Comic Sans MS" w:hAnsi="Comic Sans MS"/>
                                  <w:sz w:val="18"/>
                                  <w:szCs w:val="18"/>
                                  <w:lang w:val="en-IE"/>
                                </w:rPr>
                              </w:pPr>
                              <w:r w:rsidRPr="00AF38C9">
                                <w:rPr>
                                  <w:rFonts w:ascii="Comic Sans MS" w:hAnsi="Comic Sans MS"/>
                                  <w:sz w:val="18"/>
                                  <w:szCs w:val="18"/>
                                  <w:lang w:val="en-GB"/>
                                </w:rPr>
                                <w:t>Chinese people nam</w:t>
                              </w:r>
                              <w:r>
                                <w:rPr>
                                  <w:rFonts w:ascii="Comic Sans MS" w:hAnsi="Comic Sans MS"/>
                                  <w:sz w:val="18"/>
                                  <w:szCs w:val="18"/>
                                  <w:lang w:val="en-GB"/>
                                </w:rPr>
                                <w:t xml:space="preserve">e their years after 12 animals. </w:t>
                              </w:r>
                              <w:r w:rsidRPr="00AF38C9">
                                <w:rPr>
                                  <w:rFonts w:ascii="Comic Sans MS" w:hAnsi="Comic Sans MS"/>
                                  <w:sz w:val="18"/>
                                  <w:szCs w:val="18"/>
                                  <w:lang w:val="en-GB"/>
                                </w:rPr>
                                <w:t>Th</w:t>
                              </w:r>
                              <w:r>
                                <w:rPr>
                                  <w:rFonts w:ascii="Comic Sans MS" w:hAnsi="Comic Sans MS"/>
                                  <w:sz w:val="18"/>
                                  <w:szCs w:val="18"/>
                                  <w:lang w:val="en-GB"/>
                                </w:rPr>
                                <w:t>is year is the Year of the Rooster</w:t>
                              </w:r>
                              <w:r w:rsidRPr="00AF38C9">
                                <w:rPr>
                                  <w:rFonts w:ascii="Comic Sans MS" w:hAnsi="Comic Sans MS"/>
                                  <w:sz w:val="18"/>
                                  <w:szCs w:val="18"/>
                                  <w:lang w:val="en-GB"/>
                                </w:rPr>
                                <w:t xml:space="preserve">. Chinese New Year is a holiday celebrating the beginning of a </w:t>
                              </w:r>
                              <w:r>
                                <w:rPr>
                                  <w:rFonts w:ascii="Comic Sans MS" w:hAnsi="Comic Sans MS"/>
                                  <w:sz w:val="18"/>
                                  <w:szCs w:val="18"/>
                                  <w:lang w:val="en-GB"/>
                                </w:rPr>
                                <w:t xml:space="preserve">New </w:t>
                              </w:r>
                              <w:r w:rsidRPr="00AF38C9">
                                <w:rPr>
                                  <w:rFonts w:ascii="Comic Sans MS" w:hAnsi="Comic Sans MS"/>
                                  <w:sz w:val="18"/>
                                  <w:szCs w:val="18"/>
                                  <w:lang w:val="en-GB"/>
                                </w:rPr>
                                <w:t>Year. It starts on Jan 31</w:t>
                              </w:r>
                              <w:r>
                                <w:rPr>
                                  <w:rFonts w:ascii="Comic Sans MS" w:hAnsi="Comic Sans MS"/>
                                  <w:sz w:val="18"/>
                                  <w:szCs w:val="18"/>
                                  <w:vertAlign w:val="superscript"/>
                                  <w:lang w:val="en-GB"/>
                                </w:rPr>
                                <w:t>st</w:t>
                              </w:r>
                              <w:r w:rsidRPr="00AF38C9">
                                <w:rPr>
                                  <w:rFonts w:ascii="Comic Sans MS" w:hAnsi="Comic Sans MS"/>
                                  <w:sz w:val="18"/>
                                  <w:szCs w:val="18"/>
                                  <w:lang w:val="en-GB"/>
                                </w:rPr>
                                <w:t xml:space="preserve"> </w:t>
                              </w:r>
                              <w:r>
                                <w:rPr>
                                  <w:rFonts w:ascii="Comic Sans MS" w:hAnsi="Comic Sans MS"/>
                                  <w:sz w:val="18"/>
                                  <w:szCs w:val="18"/>
                                  <w:lang w:val="en-GB"/>
                                </w:rPr>
                                <w:t xml:space="preserve">and </w:t>
                              </w:r>
                              <w:r w:rsidRPr="00AF38C9">
                                <w:rPr>
                                  <w:rFonts w:ascii="Comic Sans MS" w:hAnsi="Comic Sans MS"/>
                                  <w:sz w:val="18"/>
                                  <w:szCs w:val="18"/>
                                  <w:lang w:val="en-GB"/>
                                </w:rPr>
                                <w:t>lasts for more than 2 weeks. Before the</w:t>
                              </w:r>
                              <w:r>
                                <w:rPr>
                                  <w:rFonts w:ascii="Comic Sans MS" w:hAnsi="Comic Sans MS"/>
                                  <w:sz w:val="18"/>
                                  <w:szCs w:val="18"/>
                                  <w:lang w:val="en-GB"/>
                                </w:rPr>
                                <w:t xml:space="preserve"> first day of Chinese New Year,</w:t>
                              </w:r>
                              <w:r w:rsidRPr="00AF38C9">
                                <w:rPr>
                                  <w:rFonts w:ascii="Comic Sans MS" w:hAnsi="Comic Sans MS"/>
                                  <w:sz w:val="18"/>
                                  <w:szCs w:val="18"/>
                                  <w:lang w:val="en-GB"/>
                                </w:rPr>
                                <w:t xml:space="preserve"> families clean their homes from top to bottom to clear out any bad luck from the last year and to get the ho</w:t>
                              </w:r>
                              <w:r w:rsidR="00CB3F61">
                                <w:rPr>
                                  <w:rFonts w:ascii="Comic Sans MS" w:hAnsi="Comic Sans MS"/>
                                  <w:sz w:val="18"/>
                                  <w:szCs w:val="18"/>
                                  <w:lang w:val="en-GB"/>
                                </w:rPr>
                                <w:t>use ready for good luck in the New Y</w:t>
                              </w:r>
                              <w:r w:rsidRPr="00AF38C9">
                                <w:rPr>
                                  <w:rFonts w:ascii="Comic Sans MS" w:hAnsi="Comic Sans MS"/>
                                  <w:sz w:val="18"/>
                                  <w:szCs w:val="18"/>
                                  <w:lang w:val="en-GB"/>
                                </w:rPr>
                                <w:t xml:space="preserve">ear. But be careful: all the cleaning has to be finished before </w:t>
                              </w:r>
                              <w:r w:rsidRPr="00AF38C9">
                                <w:rPr>
                                  <w:rFonts w:ascii="Comic Sans MS" w:hAnsi="Comic Sans MS"/>
                                  <w:b/>
                                  <w:bCs/>
                                  <w:sz w:val="18"/>
                                  <w:szCs w:val="18"/>
                                  <w:lang w:val="en-GB"/>
                                </w:rPr>
                                <w:t>New Year's Day</w:t>
                              </w:r>
                              <w:r w:rsidRPr="00AF38C9">
                                <w:rPr>
                                  <w:rFonts w:ascii="Comic Sans MS" w:hAnsi="Comic Sans MS"/>
                                  <w:sz w:val="18"/>
                                  <w:szCs w:val="18"/>
                                  <w:lang w:val="en-GB"/>
                                </w:rPr>
                                <w:t xml:space="preserve"> so there's no chance of accidentally throwi</w:t>
                              </w:r>
                              <w:r w:rsidR="00CB3F61">
                                <w:rPr>
                                  <w:rFonts w:ascii="Comic Sans MS" w:hAnsi="Comic Sans MS"/>
                                  <w:sz w:val="18"/>
                                  <w:szCs w:val="18"/>
                                  <w:lang w:val="en-GB"/>
                                </w:rPr>
                                <w:t>ng out the good fortune of the New Y</w:t>
                              </w:r>
                              <w:r w:rsidRPr="00AF38C9">
                                <w:rPr>
                                  <w:rFonts w:ascii="Comic Sans MS" w:hAnsi="Comic Sans MS"/>
                                  <w:sz w:val="18"/>
                                  <w:szCs w:val="18"/>
                                  <w:lang w:val="en-GB"/>
                                </w:rPr>
                                <w:t>ear</w:t>
                              </w:r>
                              <w:r>
                                <w:rPr>
                                  <w:rFonts w:ascii="Comic Sans MS" w:hAnsi="Comic Sans MS"/>
                                  <w:sz w:val="18"/>
                                  <w:szCs w:val="18"/>
                                </w:rPr>
                                <w:t xml:space="preserve">. </w:t>
                              </w:r>
                              <w:r w:rsidRPr="00AF38C9">
                                <w:rPr>
                                  <w:rFonts w:ascii="Comic Sans MS" w:hAnsi="Comic Sans MS"/>
                                  <w:sz w:val="18"/>
                                  <w:szCs w:val="18"/>
                                  <w:lang w:val="en-GB"/>
                                </w:rPr>
                                <w:t xml:space="preserve">Also, before </w:t>
                              </w:r>
                              <w:r w:rsidRPr="00AF38C9">
                                <w:rPr>
                                  <w:rFonts w:ascii="Comic Sans MS" w:hAnsi="Comic Sans MS"/>
                                  <w:b/>
                                  <w:bCs/>
                                  <w:sz w:val="18"/>
                                  <w:szCs w:val="18"/>
                                  <w:lang w:val="en-GB"/>
                                </w:rPr>
                                <w:t>New Year's Day</w:t>
                              </w:r>
                              <w:r w:rsidRPr="00AF38C9">
                                <w:rPr>
                                  <w:rFonts w:ascii="Comic Sans MS" w:hAnsi="Comic Sans MS"/>
                                  <w:sz w:val="18"/>
                                  <w:szCs w:val="18"/>
                                  <w:lang w:val="en-GB"/>
                                </w:rPr>
                                <w:t>, you're supposed to buy new clothes or cut your hair in order to have a fresh start. And never, ever wear black during Chinese New Year - it's bad luck. Red is the colour of good luck, so wearing lots of red is encouraged.</w:t>
                              </w:r>
                              <w:r>
                                <w:rPr>
                                  <w:rFonts w:ascii="Comic Sans MS" w:hAnsi="Comic Sans MS"/>
                                  <w:sz w:val="18"/>
                                  <w:szCs w:val="18"/>
                                </w:rPr>
                                <w:t xml:space="preserve"> </w:t>
                              </w:r>
                              <w:r w:rsidRPr="00AF38C9">
                                <w:rPr>
                                  <w:rFonts w:ascii="Comic Sans MS" w:hAnsi="Comic Sans MS"/>
                                  <w:sz w:val="18"/>
                                  <w:szCs w:val="18"/>
                                </w:rPr>
                                <w:t xml:space="preserve">Families decorate their houses with </w:t>
                              </w:r>
                              <w:r w:rsidRPr="00AF38C9">
                                <w:rPr>
                                  <w:rFonts w:ascii="Comic Sans MS" w:hAnsi="Comic Sans MS"/>
                                  <w:sz w:val="18"/>
                                  <w:szCs w:val="18"/>
                                  <w:lang w:val="en-GB"/>
                                </w:rPr>
                                <w:t>lights outside their homes- a bit like our Christmas lights. On New Year’s Eve, decorations (hui chun) made from red and gold paper are hung on the doors. They are to bring good luck, happiness and long life for the coming year.</w:t>
                              </w:r>
                              <w:r>
                                <w:rPr>
                                  <w:rFonts w:ascii="Comic Sans MS" w:hAnsi="Comic Sans MS"/>
                                  <w:sz w:val="18"/>
                                  <w:szCs w:val="18"/>
                                </w:rPr>
                                <w:t xml:space="preserve"> “</w:t>
                              </w:r>
                              <w:r w:rsidRPr="00AF38C9">
                                <w:rPr>
                                  <w:rFonts w:ascii="Comic Sans MS" w:hAnsi="Comic Sans MS"/>
                                  <w:sz w:val="18"/>
                                  <w:szCs w:val="18"/>
                                  <w:lang w:val="en-GB"/>
                                </w:rPr>
                                <w:t>Kung Hei Fat Choy!“ Have a happy and prosperous New Year</w:t>
                              </w: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8543E6" w:rsidP="000567DB">
                              <w:pPr>
                                <w:pStyle w:val="NormalWeb"/>
                                <w:shd w:val="clear" w:color="auto" w:fill="FFFFFF"/>
                                <w:rPr>
                                  <w:rFonts w:ascii="Comic Sans MS" w:hAnsi="Comic Sans MS"/>
                                  <w:color w:val="222222"/>
                                  <w:sz w:val="18"/>
                                  <w:szCs w:val="18"/>
                                </w:rPr>
                              </w:pPr>
                            </w:p>
                          </w:sdtContent>
                        </w:sdt>
                        <w:p w:rsidR="00D12749" w:rsidRDefault="008543E6"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8543E6"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301" w:rsidRDefault="00E00301">
      <w:pPr>
        <w:spacing w:after="0" w:line="240" w:lineRule="auto"/>
      </w:pPr>
      <w:r>
        <w:separator/>
      </w:r>
    </w:p>
  </w:endnote>
  <w:endnote w:type="continuationSeparator" w:id="0">
    <w:p w:rsidR="00E00301" w:rsidRDefault="00E00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301" w:rsidRDefault="00E00301">
      <w:pPr>
        <w:spacing w:after="0" w:line="240" w:lineRule="auto"/>
      </w:pPr>
      <w:r>
        <w:separator/>
      </w:r>
    </w:p>
  </w:footnote>
  <w:footnote w:type="continuationSeparator" w:id="0">
    <w:p w:rsidR="00E00301" w:rsidRDefault="00E00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0FA4"/>
    <w:rsid w:val="000122FF"/>
    <w:rsid w:val="00024E8A"/>
    <w:rsid w:val="0002759F"/>
    <w:rsid w:val="0003579C"/>
    <w:rsid w:val="00042B41"/>
    <w:rsid w:val="000567DB"/>
    <w:rsid w:val="000612AE"/>
    <w:rsid w:val="00064BAE"/>
    <w:rsid w:val="00080E75"/>
    <w:rsid w:val="000837BF"/>
    <w:rsid w:val="00086FC0"/>
    <w:rsid w:val="00090348"/>
    <w:rsid w:val="00095886"/>
    <w:rsid w:val="000A22FD"/>
    <w:rsid w:val="000B545C"/>
    <w:rsid w:val="000E6FC8"/>
    <w:rsid w:val="000E79D0"/>
    <w:rsid w:val="000E7B48"/>
    <w:rsid w:val="000F12D0"/>
    <w:rsid w:val="000F3C57"/>
    <w:rsid w:val="00114BCA"/>
    <w:rsid w:val="0013224B"/>
    <w:rsid w:val="0015257C"/>
    <w:rsid w:val="001558AB"/>
    <w:rsid w:val="00161A7C"/>
    <w:rsid w:val="00176C30"/>
    <w:rsid w:val="00184B7B"/>
    <w:rsid w:val="001961EA"/>
    <w:rsid w:val="001A315E"/>
    <w:rsid w:val="001A6FB8"/>
    <w:rsid w:val="001C74EA"/>
    <w:rsid w:val="001D22C0"/>
    <w:rsid w:val="001E797D"/>
    <w:rsid w:val="001F5277"/>
    <w:rsid w:val="001F7C38"/>
    <w:rsid w:val="00210F9A"/>
    <w:rsid w:val="0022061B"/>
    <w:rsid w:val="002216F4"/>
    <w:rsid w:val="00236966"/>
    <w:rsid w:val="002559E2"/>
    <w:rsid w:val="00256D40"/>
    <w:rsid w:val="00261489"/>
    <w:rsid w:val="0026547D"/>
    <w:rsid w:val="00272320"/>
    <w:rsid w:val="00285A35"/>
    <w:rsid w:val="0028711F"/>
    <w:rsid w:val="00293170"/>
    <w:rsid w:val="00294D8A"/>
    <w:rsid w:val="002A1424"/>
    <w:rsid w:val="002D4F51"/>
    <w:rsid w:val="0031698D"/>
    <w:rsid w:val="00323AE8"/>
    <w:rsid w:val="00333F21"/>
    <w:rsid w:val="003465E4"/>
    <w:rsid w:val="00371C96"/>
    <w:rsid w:val="00382F97"/>
    <w:rsid w:val="00383F46"/>
    <w:rsid w:val="003C3BF9"/>
    <w:rsid w:val="003E21F0"/>
    <w:rsid w:val="003E484C"/>
    <w:rsid w:val="003E50BA"/>
    <w:rsid w:val="00412C78"/>
    <w:rsid w:val="00424D9D"/>
    <w:rsid w:val="00425D0A"/>
    <w:rsid w:val="004432F4"/>
    <w:rsid w:val="00450F20"/>
    <w:rsid w:val="00453210"/>
    <w:rsid w:val="004751DD"/>
    <w:rsid w:val="0048085B"/>
    <w:rsid w:val="00481C92"/>
    <w:rsid w:val="004857EA"/>
    <w:rsid w:val="00492FDF"/>
    <w:rsid w:val="004B1491"/>
    <w:rsid w:val="004C0005"/>
    <w:rsid w:val="004D1E96"/>
    <w:rsid w:val="004F0F33"/>
    <w:rsid w:val="00531DB0"/>
    <w:rsid w:val="00531F52"/>
    <w:rsid w:val="005339B9"/>
    <w:rsid w:val="00543C54"/>
    <w:rsid w:val="005634FD"/>
    <w:rsid w:val="00565DF2"/>
    <w:rsid w:val="00571156"/>
    <w:rsid w:val="005742B3"/>
    <w:rsid w:val="00580103"/>
    <w:rsid w:val="0059382B"/>
    <w:rsid w:val="005A6EF6"/>
    <w:rsid w:val="005F1F3C"/>
    <w:rsid w:val="005F5B88"/>
    <w:rsid w:val="00615239"/>
    <w:rsid w:val="00627BC4"/>
    <w:rsid w:val="00631A45"/>
    <w:rsid w:val="00642B51"/>
    <w:rsid w:val="00676202"/>
    <w:rsid w:val="006B0B01"/>
    <w:rsid w:val="006D4ABB"/>
    <w:rsid w:val="006E3ED7"/>
    <w:rsid w:val="006F0CE3"/>
    <w:rsid w:val="006F72B8"/>
    <w:rsid w:val="0074018F"/>
    <w:rsid w:val="00751AC2"/>
    <w:rsid w:val="00754C89"/>
    <w:rsid w:val="00757322"/>
    <w:rsid w:val="00785006"/>
    <w:rsid w:val="007926BF"/>
    <w:rsid w:val="007936CE"/>
    <w:rsid w:val="0079378B"/>
    <w:rsid w:val="007A3E0E"/>
    <w:rsid w:val="007B2312"/>
    <w:rsid w:val="007C1E5D"/>
    <w:rsid w:val="007D146B"/>
    <w:rsid w:val="007D6C9E"/>
    <w:rsid w:val="00802F61"/>
    <w:rsid w:val="00804F54"/>
    <w:rsid w:val="00806C3A"/>
    <w:rsid w:val="0081028E"/>
    <w:rsid w:val="00816466"/>
    <w:rsid w:val="008166FB"/>
    <w:rsid w:val="00821567"/>
    <w:rsid w:val="00831101"/>
    <w:rsid w:val="00834E52"/>
    <w:rsid w:val="00841CA1"/>
    <w:rsid w:val="00842F6A"/>
    <w:rsid w:val="00845D92"/>
    <w:rsid w:val="00847488"/>
    <w:rsid w:val="008543E6"/>
    <w:rsid w:val="00856E37"/>
    <w:rsid w:val="00860638"/>
    <w:rsid w:val="00865232"/>
    <w:rsid w:val="00884B08"/>
    <w:rsid w:val="00885F60"/>
    <w:rsid w:val="008870C9"/>
    <w:rsid w:val="008A32D6"/>
    <w:rsid w:val="008B7B58"/>
    <w:rsid w:val="008D26A4"/>
    <w:rsid w:val="008D3AC9"/>
    <w:rsid w:val="008E3352"/>
    <w:rsid w:val="008E7EC6"/>
    <w:rsid w:val="00900945"/>
    <w:rsid w:val="00907620"/>
    <w:rsid w:val="00910C47"/>
    <w:rsid w:val="0091264A"/>
    <w:rsid w:val="009200E7"/>
    <w:rsid w:val="00953ED9"/>
    <w:rsid w:val="00960562"/>
    <w:rsid w:val="0096511B"/>
    <w:rsid w:val="009750AA"/>
    <w:rsid w:val="009A139E"/>
    <w:rsid w:val="009B7556"/>
    <w:rsid w:val="009C05C7"/>
    <w:rsid w:val="009D16E4"/>
    <w:rsid w:val="009E5E27"/>
    <w:rsid w:val="00A026E7"/>
    <w:rsid w:val="00A0456B"/>
    <w:rsid w:val="00A177A7"/>
    <w:rsid w:val="00A24CE6"/>
    <w:rsid w:val="00A33CBC"/>
    <w:rsid w:val="00A4613D"/>
    <w:rsid w:val="00A776CD"/>
    <w:rsid w:val="00A84561"/>
    <w:rsid w:val="00A93D18"/>
    <w:rsid w:val="00AA2E7B"/>
    <w:rsid w:val="00AC579D"/>
    <w:rsid w:val="00AD5ECD"/>
    <w:rsid w:val="00AF5CD0"/>
    <w:rsid w:val="00B12A99"/>
    <w:rsid w:val="00B2022D"/>
    <w:rsid w:val="00B271B3"/>
    <w:rsid w:val="00B416AD"/>
    <w:rsid w:val="00B609B7"/>
    <w:rsid w:val="00B61B1F"/>
    <w:rsid w:val="00B64576"/>
    <w:rsid w:val="00B66D89"/>
    <w:rsid w:val="00B70E0F"/>
    <w:rsid w:val="00B73633"/>
    <w:rsid w:val="00BA6B9C"/>
    <w:rsid w:val="00BD0C4D"/>
    <w:rsid w:val="00BE6DB4"/>
    <w:rsid w:val="00BF0D1A"/>
    <w:rsid w:val="00C171E6"/>
    <w:rsid w:val="00C17CC9"/>
    <w:rsid w:val="00C243F9"/>
    <w:rsid w:val="00C27B18"/>
    <w:rsid w:val="00C30288"/>
    <w:rsid w:val="00C31570"/>
    <w:rsid w:val="00C335A5"/>
    <w:rsid w:val="00C37244"/>
    <w:rsid w:val="00C413FF"/>
    <w:rsid w:val="00C502EA"/>
    <w:rsid w:val="00C60E41"/>
    <w:rsid w:val="00C62BEE"/>
    <w:rsid w:val="00C6782D"/>
    <w:rsid w:val="00C67DEE"/>
    <w:rsid w:val="00C77068"/>
    <w:rsid w:val="00C943B3"/>
    <w:rsid w:val="00CB3F61"/>
    <w:rsid w:val="00CD7B4D"/>
    <w:rsid w:val="00CE502B"/>
    <w:rsid w:val="00D12749"/>
    <w:rsid w:val="00D207F7"/>
    <w:rsid w:val="00D2796E"/>
    <w:rsid w:val="00D5109D"/>
    <w:rsid w:val="00D563CE"/>
    <w:rsid w:val="00D853B7"/>
    <w:rsid w:val="00D859CF"/>
    <w:rsid w:val="00D863DD"/>
    <w:rsid w:val="00DA7366"/>
    <w:rsid w:val="00DB0F8B"/>
    <w:rsid w:val="00DB3CEA"/>
    <w:rsid w:val="00DD06B9"/>
    <w:rsid w:val="00DD0719"/>
    <w:rsid w:val="00DD07E9"/>
    <w:rsid w:val="00DD4E64"/>
    <w:rsid w:val="00DD60A4"/>
    <w:rsid w:val="00DE18AC"/>
    <w:rsid w:val="00DE56A0"/>
    <w:rsid w:val="00E00301"/>
    <w:rsid w:val="00E0635B"/>
    <w:rsid w:val="00E14007"/>
    <w:rsid w:val="00E24BD3"/>
    <w:rsid w:val="00E441BE"/>
    <w:rsid w:val="00E47C7E"/>
    <w:rsid w:val="00E5267A"/>
    <w:rsid w:val="00E61CBC"/>
    <w:rsid w:val="00E7133B"/>
    <w:rsid w:val="00E75133"/>
    <w:rsid w:val="00E871B2"/>
    <w:rsid w:val="00E9146F"/>
    <w:rsid w:val="00E93E23"/>
    <w:rsid w:val="00EA6CCC"/>
    <w:rsid w:val="00EB3899"/>
    <w:rsid w:val="00EB69DF"/>
    <w:rsid w:val="00EE0F5A"/>
    <w:rsid w:val="00EE6EAC"/>
    <w:rsid w:val="00EF363D"/>
    <w:rsid w:val="00F157A6"/>
    <w:rsid w:val="00F16E7A"/>
    <w:rsid w:val="00F4516F"/>
    <w:rsid w:val="00F774BE"/>
    <w:rsid w:val="00F963DF"/>
    <w:rsid w:val="00FB0A4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0561941">
      <w:bodyDiv w:val="1"/>
      <w:marLeft w:val="0"/>
      <w:marRight w:val="0"/>
      <w:marTop w:val="0"/>
      <w:marBottom w:val="0"/>
      <w:divBdr>
        <w:top w:val="none" w:sz="0" w:space="0" w:color="auto"/>
        <w:left w:val="none" w:sz="0" w:space="0" w:color="auto"/>
        <w:bottom w:val="none" w:sz="0" w:space="0" w:color="auto"/>
        <w:right w:val="none" w:sz="0" w:space="0" w:color="auto"/>
      </w:divBdr>
      <w:divsChild>
        <w:div w:id="1810131409">
          <w:marLeft w:val="0"/>
          <w:marRight w:val="0"/>
          <w:marTop w:val="0"/>
          <w:marBottom w:val="0"/>
          <w:divBdr>
            <w:top w:val="none" w:sz="0" w:space="0" w:color="auto"/>
            <w:left w:val="none" w:sz="0" w:space="0" w:color="auto"/>
            <w:bottom w:val="none" w:sz="0" w:space="0" w:color="auto"/>
            <w:right w:val="none" w:sz="0" w:space="0" w:color="auto"/>
          </w:divBdr>
        </w:div>
        <w:div w:id="650213671">
          <w:marLeft w:val="0"/>
          <w:marRight w:val="0"/>
          <w:marTop w:val="0"/>
          <w:marBottom w:val="0"/>
          <w:divBdr>
            <w:top w:val="none" w:sz="0" w:space="0" w:color="auto"/>
            <w:left w:val="none" w:sz="0" w:space="0" w:color="auto"/>
            <w:bottom w:val="none" w:sz="0" w:space="0" w:color="auto"/>
            <w:right w:val="none" w:sz="0" w:space="0" w:color="auto"/>
          </w:divBdr>
        </w:div>
        <w:div w:id="1705519240">
          <w:marLeft w:val="0"/>
          <w:marRight w:val="0"/>
          <w:marTop w:val="0"/>
          <w:marBottom w:val="0"/>
          <w:divBdr>
            <w:top w:val="none" w:sz="0" w:space="0" w:color="auto"/>
            <w:left w:val="none" w:sz="0" w:space="0" w:color="auto"/>
            <w:bottom w:val="none" w:sz="0" w:space="0" w:color="auto"/>
            <w:right w:val="none" w:sz="0" w:space="0" w:color="auto"/>
          </w:divBdr>
          <w:divsChild>
            <w:div w:id="1815178614">
              <w:marLeft w:val="0"/>
              <w:marRight w:val="0"/>
              <w:marTop w:val="0"/>
              <w:marBottom w:val="0"/>
              <w:divBdr>
                <w:top w:val="none" w:sz="0" w:space="0" w:color="auto"/>
                <w:left w:val="none" w:sz="0" w:space="0" w:color="auto"/>
                <w:bottom w:val="none" w:sz="0" w:space="0" w:color="auto"/>
                <w:right w:val="none" w:sz="0" w:space="0" w:color="auto"/>
              </w:divBdr>
              <w:divsChild>
                <w:div w:id="196044959">
                  <w:marLeft w:val="0"/>
                  <w:marRight w:val="0"/>
                  <w:marTop w:val="0"/>
                  <w:marBottom w:val="0"/>
                  <w:divBdr>
                    <w:top w:val="none" w:sz="0" w:space="0" w:color="auto"/>
                    <w:left w:val="none" w:sz="0" w:space="0" w:color="auto"/>
                    <w:bottom w:val="none" w:sz="0" w:space="0" w:color="auto"/>
                    <w:right w:val="none" w:sz="0" w:space="0" w:color="auto"/>
                  </w:divBdr>
                </w:div>
                <w:div w:id="1310208922">
                  <w:marLeft w:val="0"/>
                  <w:marRight w:val="0"/>
                  <w:marTop w:val="0"/>
                  <w:marBottom w:val="0"/>
                  <w:divBdr>
                    <w:top w:val="none" w:sz="0" w:space="0" w:color="auto"/>
                    <w:left w:val="none" w:sz="0" w:space="0" w:color="auto"/>
                    <w:bottom w:val="none" w:sz="0" w:space="0" w:color="auto"/>
                    <w:right w:val="none" w:sz="0" w:space="0" w:color="auto"/>
                  </w:divBdr>
                </w:div>
                <w:div w:id="1017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402802325">
      <w:bodyDiv w:val="1"/>
      <w:marLeft w:val="0"/>
      <w:marRight w:val="0"/>
      <w:marTop w:val="0"/>
      <w:marBottom w:val="0"/>
      <w:divBdr>
        <w:top w:val="none" w:sz="0" w:space="0" w:color="auto"/>
        <w:left w:val="none" w:sz="0" w:space="0" w:color="auto"/>
        <w:bottom w:val="none" w:sz="0" w:space="0" w:color="auto"/>
        <w:right w:val="none" w:sz="0" w:space="0" w:color="auto"/>
      </w:divBdr>
      <w:divsChild>
        <w:div w:id="170993340">
          <w:marLeft w:val="0"/>
          <w:marRight w:val="0"/>
          <w:marTop w:val="0"/>
          <w:marBottom w:val="0"/>
          <w:divBdr>
            <w:top w:val="none" w:sz="0" w:space="0" w:color="auto"/>
            <w:left w:val="none" w:sz="0" w:space="0" w:color="auto"/>
            <w:bottom w:val="none" w:sz="0" w:space="0" w:color="auto"/>
            <w:right w:val="none" w:sz="0" w:space="0" w:color="auto"/>
          </w:divBdr>
        </w:div>
      </w:divsChild>
    </w:div>
    <w:div w:id="702288548">
      <w:bodyDiv w:val="1"/>
      <w:marLeft w:val="0"/>
      <w:marRight w:val="0"/>
      <w:marTop w:val="0"/>
      <w:marBottom w:val="0"/>
      <w:divBdr>
        <w:top w:val="none" w:sz="0" w:space="0" w:color="auto"/>
        <w:left w:val="none" w:sz="0" w:space="0" w:color="auto"/>
        <w:bottom w:val="none" w:sz="0" w:space="0" w:color="auto"/>
        <w:right w:val="none" w:sz="0" w:space="0" w:color="auto"/>
      </w:divBdr>
      <w:divsChild>
        <w:div w:id="150559516">
          <w:marLeft w:val="0"/>
          <w:marRight w:val="0"/>
          <w:marTop w:val="0"/>
          <w:marBottom w:val="0"/>
          <w:divBdr>
            <w:top w:val="none" w:sz="0" w:space="0" w:color="auto"/>
            <w:left w:val="none" w:sz="0" w:space="0" w:color="auto"/>
            <w:bottom w:val="none" w:sz="0" w:space="0" w:color="auto"/>
            <w:right w:val="none" w:sz="0" w:space="0" w:color="auto"/>
          </w:divBdr>
        </w:div>
        <w:div w:id="1783841919">
          <w:marLeft w:val="0"/>
          <w:marRight w:val="0"/>
          <w:marTop w:val="0"/>
          <w:marBottom w:val="0"/>
          <w:divBdr>
            <w:top w:val="none" w:sz="0" w:space="0" w:color="auto"/>
            <w:left w:val="none" w:sz="0" w:space="0" w:color="auto"/>
            <w:bottom w:val="none" w:sz="0" w:space="0" w:color="auto"/>
            <w:right w:val="none" w:sz="0" w:space="0" w:color="auto"/>
          </w:divBdr>
        </w:div>
        <w:div w:id="1563827547">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574C7"/>
    <w:rsid w:val="0009452F"/>
    <w:rsid w:val="001B798C"/>
    <w:rsid w:val="001D4484"/>
    <w:rsid w:val="001D51A5"/>
    <w:rsid w:val="002347CD"/>
    <w:rsid w:val="00235CAC"/>
    <w:rsid w:val="002C104C"/>
    <w:rsid w:val="002C32A5"/>
    <w:rsid w:val="00313D66"/>
    <w:rsid w:val="00331804"/>
    <w:rsid w:val="00356692"/>
    <w:rsid w:val="003D28BA"/>
    <w:rsid w:val="0046552D"/>
    <w:rsid w:val="004A0F76"/>
    <w:rsid w:val="004D00F8"/>
    <w:rsid w:val="004D25F9"/>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02A90"/>
    <w:rsid w:val="00C46318"/>
    <w:rsid w:val="00C76573"/>
    <w:rsid w:val="00DB5715"/>
    <w:rsid w:val="00E266E6"/>
    <w:rsid w:val="00E72A32"/>
    <w:rsid w:val="00EC4C91"/>
    <w:rsid w:val="00F74C3A"/>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E29D6FEE-B5AD-4D68-AD77-11AD5F05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2017-01-31T11:57:00Z</dcterms:created>
  <dcterms:modified xsi:type="dcterms:W3CDTF">2017-01-31T14:49:00Z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