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DD60A4" w:rsidRDefault="005F5B88">
                                <w:pPr>
                                  <w:pStyle w:val="NewsletterTitle"/>
                                </w:pPr>
                                <w:r w:rsidRPr="00CA1863">
                                  <w:rPr>
                                    <w:b w:val="0"/>
                                    <w:noProof/>
                                    <w:szCs w:val="36"/>
                                    <w:lang w:val="en-IE" w:eastAsia="en-IE" w:bidi="ar-SA"/>
                                  </w:rPr>
                                  <w:drawing>
                                    <wp:inline distT="0" distB="0" distL="0" distR="0">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sdtContent>
                          </w:sdt>
                          <w:sdt>
                            <w:sdtPr>
                              <w:rPr>
                                <w:rStyle w:val="NewsletterDateChar"/>
                                <w:b/>
                              </w:rPr>
                              <w:id w:val="4029344"/>
                              <w:placeholder>
                                <w:docPart w:val="88963AB0DD234D8292E6C31BFE690372"/>
                              </w:placeholder>
                              <w:date w:fullDate="2017-10-27T00:00:00Z">
                                <w:dateFormat w:val="MMMM d, yyyy"/>
                                <w:lid w:val="en-US"/>
                                <w:storeMappedDataAs w:val="dateTime"/>
                                <w:calendar w:val="gregorian"/>
                              </w:date>
                            </w:sdtPr>
                            <w:sdtEndPr>
                              <w:rPr>
                                <w:rStyle w:val="DefaultParagraphFont"/>
                              </w:rPr>
                            </w:sdtEndPr>
                            <w:sdtContent>
                              <w:p w:rsidR="00DD60A4" w:rsidRPr="004F0F33" w:rsidRDefault="00A23D00" w:rsidP="004F0F33">
                                <w:pPr>
                                  <w:pStyle w:val="NewsletterDate"/>
                                </w:pPr>
                                <w:r>
                                  <w:rPr>
                                    <w:rStyle w:val="NewsletterDateChar"/>
                                    <w:b/>
                                  </w:rPr>
                                  <w:t>October 27, 2017</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DD60A4" w:rsidRDefault="005F5B88">
                          <w:pPr>
                            <w:pStyle w:val="NewsletterTitle"/>
                          </w:pPr>
                          <w:r w:rsidRPr="00CA1863">
                            <w:rPr>
                              <w:b w:val="0"/>
                              <w:noProof/>
                              <w:szCs w:val="36"/>
                              <w:lang w:val="en-IE" w:eastAsia="en-IE" w:bidi="ar-SA"/>
                            </w:rPr>
                            <w:drawing>
                              <wp:inline distT="0" distB="0" distL="0" distR="0">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sdtContent>
                    </w:sdt>
                    <w:sdt>
                      <w:sdtPr>
                        <w:rPr>
                          <w:rStyle w:val="NewsletterDateChar"/>
                          <w:b/>
                        </w:rPr>
                        <w:id w:val="4029344"/>
                        <w:placeholder>
                          <w:docPart w:val="88963AB0DD234D8292E6C31BFE690372"/>
                        </w:placeholder>
                        <w:date w:fullDate="2017-10-27T00:00:00Z">
                          <w:dateFormat w:val="MMMM d, yyyy"/>
                          <w:lid w:val="en-US"/>
                          <w:storeMappedDataAs w:val="dateTime"/>
                          <w:calendar w:val="gregorian"/>
                        </w:date>
                      </w:sdtPr>
                      <w:sdtEndPr>
                        <w:rPr>
                          <w:rStyle w:val="DefaultParagraphFont"/>
                        </w:rPr>
                      </w:sdtEndPr>
                      <w:sdtContent>
                        <w:p w:rsidR="00DD60A4" w:rsidRPr="004F0F33" w:rsidRDefault="00A23D00" w:rsidP="004F0F33">
                          <w:pPr>
                            <w:pStyle w:val="NewsletterDate"/>
                          </w:pPr>
                          <w:r>
                            <w:rPr>
                              <w:rStyle w:val="NewsletterDateChar"/>
                              <w:b/>
                            </w:rPr>
                            <w:t>October 27, 2017</w:t>
                          </w:r>
                        </w:p>
                      </w:sdtContent>
                    </w:sdt>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lang w:val="en-IE" w:eastAsia="en-IE"/>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D3E15"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C335A5">
      <w:r>
        <w:rPr>
          <w:noProof/>
          <w:lang w:val="en-IE" w:eastAsia="en-IE"/>
        </w:rPr>
        <mc:AlternateContent>
          <mc:Choice Requires="wps">
            <w:drawing>
              <wp:anchor distT="0" distB="0" distL="114300" distR="114300" simplePos="0" relativeHeight="251665408" behindDoc="0" locked="0" layoutInCell="1" allowOverlap="1" wp14:anchorId="57D3B130" wp14:editId="6F415128">
                <wp:simplePos x="0" y="0"/>
                <wp:positionH relativeFrom="column">
                  <wp:posOffset>3876675</wp:posOffset>
                </wp:positionH>
                <wp:positionV relativeFrom="paragraph">
                  <wp:posOffset>339090</wp:posOffset>
                </wp:positionV>
                <wp:extent cx="3104515" cy="9045575"/>
                <wp:effectExtent l="0" t="0" r="0" b="3175"/>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904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38028564"/>
                            </w:sdtPr>
                            <w:sdtEndPr>
                              <w:rPr>
                                <w:rStyle w:val="DefaultParagraphFont"/>
                              </w:rPr>
                            </w:sdtEndPr>
                            <w:sdtContent>
                              <w:p w:rsidR="00323AE8" w:rsidRPr="00FC40CB" w:rsidRDefault="00B2022D" w:rsidP="005F5B88">
                                <w:pPr>
                                  <w:pStyle w:val="Text"/>
                                  <w:rPr>
                                    <w:sz w:val="16"/>
                                    <w:szCs w:val="16"/>
                                  </w:rPr>
                                </w:pPr>
                                <w:r w:rsidRPr="00FC40CB">
                                  <w:rPr>
                                    <w:b/>
                                    <w:sz w:val="16"/>
                                    <w:szCs w:val="16"/>
                                  </w:rPr>
                                  <w:t>Junior Infants</w:t>
                                </w:r>
                                <w:r w:rsidRPr="00FC40CB">
                                  <w:rPr>
                                    <w:sz w:val="16"/>
                                    <w:szCs w:val="16"/>
                                  </w:rPr>
                                  <w:t xml:space="preserve"> </w:t>
                                </w:r>
                                <w:r w:rsidR="00DA7366" w:rsidRPr="00FC40CB">
                                  <w:rPr>
                                    <w:sz w:val="16"/>
                                    <w:szCs w:val="16"/>
                                  </w:rPr>
                                  <w:t>ha</w:t>
                                </w:r>
                                <w:r w:rsidR="00102DD6">
                                  <w:rPr>
                                    <w:sz w:val="16"/>
                                    <w:szCs w:val="16"/>
                                  </w:rPr>
                                  <w:t>v</w:t>
                                </w:r>
                                <w:r w:rsidR="00241B73">
                                  <w:rPr>
                                    <w:sz w:val="16"/>
                                    <w:szCs w:val="16"/>
                                  </w:rPr>
                                  <w:t>e settled in so well this year!</w:t>
                                </w:r>
                                <w:r w:rsidR="00102DD6">
                                  <w:rPr>
                                    <w:sz w:val="16"/>
                                    <w:szCs w:val="16"/>
                                  </w:rPr>
                                  <w:t xml:space="preserve"> In September our topic was </w:t>
                                </w:r>
                                <w:r w:rsidR="00241B73">
                                  <w:rPr>
                                    <w:sz w:val="16"/>
                                    <w:szCs w:val="16"/>
                                  </w:rPr>
                                  <w:t>‘</w:t>
                                </w:r>
                                <w:r w:rsidR="00102DD6">
                                  <w:rPr>
                                    <w:sz w:val="16"/>
                                    <w:szCs w:val="16"/>
                                  </w:rPr>
                                  <w:t>Myself and My Family</w:t>
                                </w:r>
                                <w:r w:rsidR="00241B73">
                                  <w:rPr>
                                    <w:sz w:val="16"/>
                                    <w:szCs w:val="16"/>
                                  </w:rPr>
                                  <w:t>’ and the children brought in photos of their families.</w:t>
                                </w:r>
                                <w:r w:rsidR="00A668E0">
                                  <w:rPr>
                                    <w:sz w:val="16"/>
                                    <w:szCs w:val="16"/>
                                  </w:rPr>
                                  <w:t xml:space="preserve"> We read lots of stories. We especially liked Rainbow Fish, Elmer and Owl babies. We learnt lots of nursery rhymes and in maths we were looking at the number 1 and 2, capacity and Day and Night.</w:t>
                                </w:r>
                                <w:r w:rsidR="00102DD6">
                                  <w:rPr>
                                    <w:sz w:val="16"/>
                                    <w:szCs w:val="16"/>
                                  </w:rPr>
                                  <w:t xml:space="preserve"> </w:t>
                                </w:r>
                                <w:r w:rsidR="006A08A1">
                                  <w:rPr>
                                    <w:sz w:val="16"/>
                                    <w:szCs w:val="16"/>
                                  </w:rPr>
                                  <w:t>We turned our play areas into a campsite and found leaves on our nature walks.</w:t>
                                </w:r>
                              </w:p>
                              <w:p w:rsidR="0022061B" w:rsidRPr="00951C00" w:rsidRDefault="000837BF" w:rsidP="00241B73">
                                <w:pPr>
                                  <w:shd w:val="clear" w:color="auto" w:fill="FFFFFF"/>
                                  <w:spacing w:line="240" w:lineRule="auto"/>
                                  <w:rPr>
                                    <w:rFonts w:ascii="Comic Sans MS" w:eastAsia="Times New Roman" w:hAnsi="Comic Sans MS" w:cs="Arial"/>
                                    <w:color w:val="222222"/>
                                    <w:sz w:val="16"/>
                                    <w:szCs w:val="16"/>
                                    <w:lang w:val="en-GB" w:eastAsia="en-GB"/>
                                  </w:rPr>
                                </w:pPr>
                                <w:r w:rsidRPr="00951C00">
                                  <w:rPr>
                                    <w:rFonts w:ascii="Comic Sans MS" w:hAnsi="Comic Sans MS"/>
                                    <w:b/>
                                    <w:sz w:val="16"/>
                                    <w:szCs w:val="16"/>
                                  </w:rPr>
                                  <w:t>Senior Infants</w:t>
                                </w:r>
                                <w:r w:rsidR="0022061B" w:rsidRPr="00951C00">
                                  <w:rPr>
                                    <w:rFonts w:ascii="Comic Sans MS" w:hAnsi="Comic Sans MS"/>
                                    <w:sz w:val="16"/>
                                    <w:szCs w:val="16"/>
                                  </w:rPr>
                                  <w:t xml:space="preserve"> </w:t>
                                </w:r>
                                <w:r w:rsidR="00951C00" w:rsidRPr="00951C00">
                                  <w:rPr>
                                    <w:rFonts w:ascii="Comic Sans MS" w:hAnsi="Comic Sans MS" w:cs="Arial"/>
                                    <w:color w:val="222222"/>
                                    <w:sz w:val="16"/>
                                    <w:szCs w:val="16"/>
                                    <w:shd w:val="clear" w:color="auto" w:fill="FFFFFF"/>
                                  </w:rPr>
                                  <w:t xml:space="preserve">In Seomra Dearg we read We're Going On A Bear Hunt and created beautiful grass, river, mud, forest and snowstorm collages. In Seomra Corcra, we read The Train Ride and are enjoying our Daily 5 stations. In Seomra Oráiste, we read The Little Red Hen and became farmers just like her planting cress seeds. All classes </w:t>
                                </w:r>
                                <w:r w:rsidR="006A08A1">
                                  <w:rPr>
                                    <w:rFonts w:ascii="Comic Sans MS" w:hAnsi="Comic Sans MS" w:cs="Arial"/>
                                    <w:color w:val="222222"/>
                                    <w:sz w:val="16"/>
                                    <w:szCs w:val="16"/>
                                    <w:shd w:val="clear" w:color="auto" w:fill="FFFFFF"/>
                                  </w:rPr>
                                  <w:t>have been learning about Autumn. We went</w:t>
                                </w:r>
                                <w:r w:rsidR="00951C00" w:rsidRPr="00951C00">
                                  <w:rPr>
                                    <w:rFonts w:ascii="Comic Sans MS" w:hAnsi="Comic Sans MS" w:cs="Arial"/>
                                    <w:color w:val="222222"/>
                                    <w:sz w:val="16"/>
                                    <w:szCs w:val="16"/>
                                    <w:shd w:val="clear" w:color="auto" w:fill="FFFFFF"/>
                                  </w:rPr>
                                  <w:t xml:space="preserve"> on a Nature Walk to find signs of Autumn. We even painted our own colourful Autumn trees.</w:t>
                                </w:r>
                              </w:p>
                              <w:p w:rsidR="00865232" w:rsidRPr="00951C00" w:rsidRDefault="000837BF" w:rsidP="00241B73">
                                <w:pPr>
                                  <w:shd w:val="clear" w:color="auto" w:fill="FFFFFF"/>
                                  <w:spacing w:line="240" w:lineRule="auto"/>
                                  <w:rPr>
                                    <w:rFonts w:ascii="Comic Sans MS" w:eastAsia="Times New Roman" w:hAnsi="Comic Sans MS" w:cs="Arial"/>
                                    <w:color w:val="222222"/>
                                    <w:sz w:val="16"/>
                                    <w:szCs w:val="16"/>
                                    <w:lang w:val="en-GB" w:eastAsia="en-GB"/>
                                  </w:rPr>
                                </w:pPr>
                                <w:r w:rsidRPr="00951C00">
                                  <w:rPr>
                                    <w:rFonts w:ascii="Comic Sans MS" w:hAnsi="Comic Sans MS"/>
                                    <w:b/>
                                    <w:sz w:val="16"/>
                                    <w:szCs w:val="16"/>
                                  </w:rPr>
                                  <w:t>Croí</w:t>
                                </w:r>
                                <w:r w:rsidR="00B844A7" w:rsidRPr="00951C00">
                                  <w:rPr>
                                    <w:rFonts w:ascii="Comic Sans MS" w:hAnsi="Comic Sans MS"/>
                                    <w:b/>
                                    <w:sz w:val="16"/>
                                    <w:szCs w:val="16"/>
                                  </w:rPr>
                                  <w:t xml:space="preserve"> - Ms. Ryan</w:t>
                                </w:r>
                                <w:r w:rsidR="00241B73">
                                  <w:rPr>
                                    <w:rFonts w:ascii="Comic Sans MS" w:hAnsi="Comic Sans MS"/>
                                    <w:sz w:val="16"/>
                                    <w:szCs w:val="16"/>
                                  </w:rPr>
                                  <w:t>’s</w:t>
                                </w:r>
                                <w:r w:rsidR="00951C00" w:rsidRPr="00951C00">
                                  <w:rPr>
                                    <w:rFonts w:ascii="Comic Sans MS" w:hAnsi="Comic Sans MS" w:cs="Arial"/>
                                    <w:color w:val="222222"/>
                                    <w:sz w:val="16"/>
                                    <w:szCs w:val="16"/>
                                    <w:shd w:val="clear" w:color="auto" w:fill="FFFFFF"/>
                                  </w:rPr>
                                  <w:t xml:space="preserve"> class have had a fun month exploring the theme of Our Body. We are going to continue this theme by learning about the senses. Happy Halloween to all</w:t>
                                </w:r>
                                <w:r w:rsidR="00AF6522">
                                  <w:rPr>
                                    <w:rFonts w:ascii="Comic Sans MS" w:hAnsi="Comic Sans MS" w:cs="Arial"/>
                                    <w:color w:val="222222"/>
                                    <w:sz w:val="16"/>
                                    <w:szCs w:val="16"/>
                                    <w:shd w:val="clear" w:color="auto" w:fill="FFFFFF"/>
                                  </w:rPr>
                                  <w:t>! Have a safe and enjoyable mid-</w:t>
                                </w:r>
                                <w:r w:rsidR="00951C00" w:rsidRPr="00951C00">
                                  <w:rPr>
                                    <w:rFonts w:ascii="Comic Sans MS" w:hAnsi="Comic Sans MS" w:cs="Arial"/>
                                    <w:color w:val="222222"/>
                                    <w:sz w:val="16"/>
                                    <w:szCs w:val="16"/>
                                    <w:shd w:val="clear" w:color="auto" w:fill="FFFFFF"/>
                                  </w:rPr>
                                  <w:t>term break.</w:t>
                                </w:r>
                                <w:r w:rsidR="006F72B8" w:rsidRPr="00951C00">
                                  <w:rPr>
                                    <w:rFonts w:ascii="Comic Sans MS" w:hAnsi="Comic Sans MS"/>
                                    <w:b/>
                                    <w:sz w:val="16"/>
                                    <w:szCs w:val="16"/>
                                  </w:rPr>
                                  <w:t xml:space="preserve"> </w:t>
                                </w:r>
                                <w:r w:rsidR="00241B73">
                                  <w:rPr>
                                    <w:rFonts w:ascii="Comic Sans MS" w:hAnsi="Comic Sans MS"/>
                                    <w:b/>
                                    <w:sz w:val="16"/>
                                    <w:szCs w:val="16"/>
                                  </w:rPr>
                                  <w:t xml:space="preserve">Ms. </w:t>
                                </w:r>
                                <w:r w:rsidR="006F72B8" w:rsidRPr="00951C00">
                                  <w:rPr>
                                    <w:rFonts w:ascii="Comic Sans MS" w:hAnsi="Comic Sans MS"/>
                                    <w:b/>
                                    <w:sz w:val="16"/>
                                    <w:szCs w:val="16"/>
                                  </w:rPr>
                                  <w:t>Egan’</w:t>
                                </w:r>
                                <w:r w:rsidR="00241B73">
                                  <w:rPr>
                                    <w:rFonts w:ascii="Comic Sans MS" w:hAnsi="Comic Sans MS"/>
                                    <w:b/>
                                    <w:sz w:val="16"/>
                                    <w:szCs w:val="16"/>
                                  </w:rPr>
                                  <w:t>s class</w:t>
                                </w:r>
                                <w:r w:rsidR="00951C00" w:rsidRPr="00951C00">
                                  <w:rPr>
                                    <w:rFonts w:ascii="Comic Sans MS" w:hAnsi="Comic Sans MS" w:cs="Arial"/>
                                    <w:color w:val="222222"/>
                                    <w:sz w:val="16"/>
                                    <w:szCs w:val="16"/>
                                    <w:shd w:val="clear" w:color="auto" w:fill="FFFFFF"/>
                                  </w:rPr>
                                  <w:t xml:space="preserve"> have been learning three new Halloween songs-- 'Five Little Pumpkins', 'Five Creepy Spiders', and 'The Monsters Stomp About the House'. We have been having fun learning the names of Halloween characters and creating Halloween Art. In October, we learned facts about Autumn and explored real leaves, acorns, and conkers. We have been reading the story </w:t>
                                </w:r>
                                <w:r w:rsidR="00951C00" w:rsidRPr="00951C00">
                                  <w:rPr>
                                    <w:rFonts w:ascii="Comic Sans MS" w:hAnsi="Comic Sans MS" w:cs="Arial"/>
                                    <w:i/>
                                    <w:iCs/>
                                    <w:color w:val="222222"/>
                                    <w:sz w:val="16"/>
                                    <w:szCs w:val="16"/>
                                    <w:shd w:val="clear" w:color="auto" w:fill="FFFFFF"/>
                                  </w:rPr>
                                  <w:t>Owl Babies.</w:t>
                                </w:r>
                                <w:r w:rsidR="00951C00" w:rsidRPr="00951C00">
                                  <w:rPr>
                                    <w:rFonts w:ascii="Comic Sans MS" w:hAnsi="Comic Sans MS" w:cs="Arial"/>
                                    <w:color w:val="222222"/>
                                    <w:sz w:val="16"/>
                                    <w:szCs w:val="16"/>
                                    <w:shd w:val="clear" w:color="auto" w:fill="FFFFFF"/>
                                  </w:rPr>
                                  <w:t> </w:t>
                                </w:r>
                              </w:p>
                              <w:p w:rsidR="00B12A99" w:rsidRPr="00FC40CB" w:rsidRDefault="00B12A99" w:rsidP="005F5B88">
                                <w:pPr>
                                  <w:pStyle w:val="Text"/>
                                  <w:rPr>
                                    <w:sz w:val="16"/>
                                    <w:szCs w:val="16"/>
                                  </w:rPr>
                                </w:pPr>
                                <w:r w:rsidRPr="00FC40CB">
                                  <w:rPr>
                                    <w:b/>
                                    <w:sz w:val="16"/>
                                    <w:szCs w:val="16"/>
                                    <w:lang w:val="en-IE" w:eastAsia="en-IE"/>
                                  </w:rPr>
                                  <w:t>First class</w:t>
                                </w:r>
                                <w:r w:rsidR="00090348" w:rsidRPr="00FC40CB">
                                  <w:rPr>
                                    <w:sz w:val="16"/>
                                    <w:szCs w:val="16"/>
                                    <w:lang w:val="en-IE" w:eastAsia="en-IE"/>
                                  </w:rPr>
                                  <w:t xml:space="preserve"> </w:t>
                                </w:r>
                                <w:r w:rsidR="00951C00" w:rsidRPr="00951C00">
                                  <w:rPr>
                                    <w:sz w:val="16"/>
                                    <w:szCs w:val="16"/>
                                  </w:rPr>
                                  <w:t>are learning about Diwali, Halloween celebrations and the human life cycle. Some of the children made bats for art and Rangoli mats for Diwali. In maths we have be learning to tell the time using half hour.</w:t>
                                </w:r>
                                <w:r w:rsidR="00B844A7" w:rsidRPr="00951C00">
                                  <w:rPr>
                                    <w:sz w:val="16"/>
                                    <w:szCs w:val="16"/>
                                  </w:rPr>
                                  <w:t xml:space="preserve"> </w:t>
                                </w:r>
                              </w:p>
                              <w:p w:rsidR="006A08A1" w:rsidRPr="006A08A1" w:rsidRDefault="00B2022D" w:rsidP="006A08A1">
                                <w:pPr>
                                  <w:shd w:val="clear" w:color="auto" w:fill="FFFFFF"/>
                                  <w:spacing w:line="240" w:lineRule="auto"/>
                                  <w:rPr>
                                    <w:rFonts w:ascii="Comic Sans MS" w:eastAsia="Times New Roman" w:hAnsi="Comic Sans MS" w:cs="Arial"/>
                                    <w:color w:val="222222"/>
                                    <w:sz w:val="16"/>
                                    <w:szCs w:val="16"/>
                                    <w:lang w:val="en-IE" w:eastAsia="en-IE"/>
                                  </w:rPr>
                                </w:pPr>
                                <w:r w:rsidRPr="006A08A1">
                                  <w:rPr>
                                    <w:rFonts w:ascii="Comic Sans MS" w:hAnsi="Comic Sans MS"/>
                                    <w:b/>
                                    <w:sz w:val="16"/>
                                    <w:szCs w:val="16"/>
                                  </w:rPr>
                                  <w:t>Second class</w:t>
                                </w:r>
                                <w:r w:rsidRPr="006A08A1">
                                  <w:rPr>
                                    <w:rFonts w:ascii="Comic Sans MS" w:hAnsi="Comic Sans MS"/>
                                    <w:sz w:val="16"/>
                                    <w:szCs w:val="16"/>
                                  </w:rPr>
                                  <w:t xml:space="preserve"> </w:t>
                                </w:r>
                                <w:r w:rsidR="006A08A1">
                                  <w:rPr>
                                    <w:rFonts w:ascii="Comic Sans MS" w:eastAsia="Times New Roman" w:hAnsi="Comic Sans MS" w:cs="Arial"/>
                                    <w:color w:val="222222"/>
                                    <w:sz w:val="16"/>
                                    <w:szCs w:val="16"/>
                                    <w:lang w:val="en-IE" w:eastAsia="en-IE"/>
                                  </w:rPr>
                                  <w:t xml:space="preserve">have been learning </w:t>
                                </w:r>
                                <w:r w:rsidR="006A08A1" w:rsidRPr="006A08A1">
                                  <w:rPr>
                                    <w:rFonts w:ascii="Comic Sans MS" w:eastAsia="Times New Roman" w:hAnsi="Comic Sans MS" w:cs="Arial"/>
                                    <w:color w:val="222222"/>
                                    <w:sz w:val="16"/>
                                    <w:szCs w:val="16"/>
                                    <w:lang w:val="en-IE" w:eastAsia="en-IE"/>
                                  </w:rPr>
                                  <w:t>Autumn and we went on nature walk where we collected many items.</w:t>
                                </w:r>
                                <w:r w:rsidR="006A08A1">
                                  <w:rPr>
                                    <w:rFonts w:ascii="Comic Sans MS" w:eastAsia="Times New Roman" w:hAnsi="Comic Sans MS" w:cs="Arial"/>
                                    <w:color w:val="222222"/>
                                    <w:sz w:val="16"/>
                                    <w:szCs w:val="16"/>
                                    <w:lang w:val="en-IE" w:eastAsia="en-IE"/>
                                  </w:rPr>
                                  <w:t xml:space="preserve"> </w:t>
                                </w:r>
                                <w:r w:rsidR="006A08A1" w:rsidRPr="006A08A1">
                                  <w:rPr>
                                    <w:rFonts w:ascii="Comic Sans MS" w:eastAsia="Times New Roman" w:hAnsi="Comic Sans MS" w:cs="Arial"/>
                                    <w:color w:val="222222"/>
                                    <w:sz w:val="16"/>
                                    <w:szCs w:val="16"/>
                                    <w:lang w:val="en-IE" w:eastAsia="en-IE"/>
                                  </w:rPr>
                                  <w:t>We also were learning how to wri</w:t>
                                </w:r>
                                <w:r w:rsidR="00AF6522">
                                  <w:rPr>
                                    <w:rFonts w:ascii="Comic Sans MS" w:eastAsia="Times New Roman" w:hAnsi="Comic Sans MS" w:cs="Arial"/>
                                    <w:color w:val="222222"/>
                                    <w:sz w:val="16"/>
                                    <w:szCs w:val="16"/>
                                    <w:lang w:val="en-IE" w:eastAsia="en-IE"/>
                                  </w:rPr>
                                  <w:t>te persuasively by engaging in t</w:t>
                                </w:r>
                                <w:r w:rsidR="006A08A1" w:rsidRPr="006A08A1">
                                  <w:rPr>
                                    <w:rFonts w:ascii="Comic Sans MS" w:eastAsia="Times New Roman" w:hAnsi="Comic Sans MS" w:cs="Arial"/>
                                    <w:color w:val="222222"/>
                                    <w:sz w:val="16"/>
                                    <w:szCs w:val="16"/>
                                    <w:lang w:val="en-IE" w:eastAsia="en-IE"/>
                                  </w:rPr>
                                  <w:t>alking debates on current topics and we even tried persuade Mr Scully to allow us</w:t>
                                </w:r>
                                <w:r w:rsidR="00AF6522">
                                  <w:rPr>
                                    <w:rFonts w:ascii="Comic Sans MS" w:eastAsia="Times New Roman" w:hAnsi="Comic Sans MS" w:cs="Arial"/>
                                    <w:color w:val="222222"/>
                                    <w:sz w:val="16"/>
                                    <w:szCs w:val="16"/>
                                    <w:lang w:val="en-IE" w:eastAsia="en-IE"/>
                                  </w:rPr>
                                  <w:t xml:space="preserve"> to get</w:t>
                                </w:r>
                                <w:r w:rsidR="006A08A1" w:rsidRPr="006A08A1">
                                  <w:rPr>
                                    <w:rFonts w:ascii="Comic Sans MS" w:eastAsia="Times New Roman" w:hAnsi="Comic Sans MS" w:cs="Arial"/>
                                    <w:color w:val="222222"/>
                                    <w:sz w:val="16"/>
                                    <w:szCs w:val="16"/>
                                    <w:lang w:val="en-IE" w:eastAsia="en-IE"/>
                                  </w:rPr>
                                  <w:t xml:space="preserve"> a class pet.</w:t>
                                </w:r>
                                <w:r w:rsidR="006A08A1">
                                  <w:rPr>
                                    <w:rFonts w:ascii="Comic Sans MS" w:eastAsia="Times New Roman" w:hAnsi="Comic Sans MS" w:cs="Arial"/>
                                    <w:color w:val="222222"/>
                                    <w:sz w:val="16"/>
                                    <w:szCs w:val="16"/>
                                    <w:lang w:val="en-IE" w:eastAsia="en-IE"/>
                                  </w:rPr>
                                  <w:t xml:space="preserve"> We learnt about </w:t>
                                </w:r>
                                <w:r w:rsidR="006A08A1" w:rsidRPr="006A08A1">
                                  <w:rPr>
                                    <w:rFonts w:ascii="Comic Sans MS" w:eastAsia="Times New Roman" w:hAnsi="Comic Sans MS" w:cs="Arial"/>
                                    <w:color w:val="222222"/>
                                    <w:sz w:val="16"/>
                                    <w:szCs w:val="16"/>
                                    <w:lang w:val="en-IE" w:eastAsia="en-IE"/>
                                  </w:rPr>
                                  <w:t>Diwali, Ei</w:t>
                                </w:r>
                                <w:r w:rsidR="006A08A1">
                                  <w:rPr>
                                    <w:rFonts w:ascii="Comic Sans MS" w:eastAsia="Times New Roman" w:hAnsi="Comic Sans MS" w:cs="Arial"/>
                                    <w:color w:val="222222"/>
                                    <w:sz w:val="16"/>
                                    <w:szCs w:val="16"/>
                                    <w:lang w:val="en-IE" w:eastAsia="en-IE"/>
                                  </w:rPr>
                                  <w:t>d, Dia de Meurtos and Halloween.</w:t>
                                </w:r>
                              </w:p>
                              <w:p w:rsidR="008F166F" w:rsidRDefault="008F166F" w:rsidP="00241B73">
                                <w:pPr>
                                  <w:shd w:val="clear" w:color="auto" w:fill="FFFFFF"/>
                                  <w:spacing w:line="240" w:lineRule="auto"/>
                                  <w:rPr>
                                    <w:rFonts w:ascii="Comic Sans MS" w:hAnsi="Comic Sans MS" w:cs="Arial"/>
                                    <w:color w:val="222222"/>
                                    <w:sz w:val="16"/>
                                    <w:szCs w:val="16"/>
                                    <w:shd w:val="clear" w:color="auto" w:fill="FFFFFF"/>
                                  </w:rPr>
                                </w:pPr>
                                <w:r w:rsidRPr="00FC40CB">
                                  <w:rPr>
                                    <w:rFonts w:ascii="Comic Sans MS" w:hAnsi="Comic Sans MS"/>
                                    <w:b/>
                                    <w:sz w:val="16"/>
                                    <w:szCs w:val="16"/>
                                  </w:rPr>
                                  <w:t>Third class</w:t>
                                </w:r>
                                <w:r w:rsidRPr="00FC40CB">
                                  <w:rPr>
                                    <w:rFonts w:ascii="Comic Sans MS" w:hAnsi="Comic Sans MS"/>
                                    <w:sz w:val="16"/>
                                    <w:szCs w:val="16"/>
                                  </w:rPr>
                                  <w:t xml:space="preserve"> </w:t>
                                </w:r>
                                <w:r w:rsidR="006A08A1">
                                  <w:rPr>
                                    <w:rFonts w:ascii="Comic Sans MS" w:eastAsia="Times New Roman" w:hAnsi="Comic Sans MS" w:cs="Arial"/>
                                    <w:color w:val="222222"/>
                                    <w:sz w:val="16"/>
                                    <w:szCs w:val="16"/>
                                    <w:lang w:val="en-GB" w:eastAsia="en-GB"/>
                                  </w:rPr>
                                  <w:t>have</w:t>
                                </w:r>
                                <w:r w:rsidRPr="00951C00">
                                  <w:rPr>
                                    <w:rFonts w:ascii="Comic Sans MS" w:hAnsi="Comic Sans MS" w:cs="Arial"/>
                                    <w:color w:val="222222"/>
                                    <w:sz w:val="16"/>
                                    <w:szCs w:val="16"/>
                                    <w:shd w:val="clear" w:color="auto" w:fill="FFFFFF"/>
                                  </w:rPr>
                                  <w:t xml:space="preserve"> been learning all about transport and how cars and other vehicles have developed over time. We made our own racing cars and roads for them to drive on. We have also been conducting surveys on how the children in 3rd and 4th class travel to school and we are making bar charts to present our results.</w:t>
                                </w:r>
                              </w:p>
                              <w:p w:rsidR="008F166F" w:rsidRPr="00951C00" w:rsidRDefault="008F166F" w:rsidP="008F166F">
                                <w:pPr>
                                  <w:pStyle w:val="Text"/>
                                  <w:rPr>
                                    <w:sz w:val="16"/>
                                    <w:szCs w:val="16"/>
                                  </w:rPr>
                                </w:pPr>
                                <w:r w:rsidRPr="00951C00">
                                  <w:rPr>
                                    <w:rFonts w:eastAsia="Times New Roman"/>
                                    <w:b/>
                                    <w:sz w:val="16"/>
                                    <w:szCs w:val="16"/>
                                    <w:lang w:val="en-IE" w:eastAsia="en-IE"/>
                                  </w:rPr>
                                  <w:t>Fourth class</w:t>
                                </w:r>
                                <w:r w:rsidRPr="00951C00">
                                  <w:rPr>
                                    <w:sz w:val="16"/>
                                    <w:szCs w:val="16"/>
                                  </w:rPr>
                                  <w:t xml:space="preserve"> have learned loads of interesting facts about the human skeleton and all of our organs and we even made some very cool signature skeletons. We have been practising our GAA skills </w:t>
                                </w:r>
                                <w:r w:rsidR="006A08A1">
                                  <w:rPr>
                                    <w:sz w:val="16"/>
                                    <w:szCs w:val="16"/>
                                  </w:rPr>
                                  <w:t>and learnt</w:t>
                                </w:r>
                                <w:r w:rsidRPr="00951C00">
                                  <w:rPr>
                                    <w:sz w:val="16"/>
                                    <w:szCs w:val="16"/>
                                  </w:rPr>
                                  <w:t xml:space="preserve"> about Croke Park and the history of the GAA. All three classes have been working very hard on their science experiments in time for our Mini Scientist competition in November. We have been researching all sorts of topics and recording our findings and we are very excited to show them off. We have re</w:t>
                                </w:r>
                                <w:r w:rsidR="006A08A1">
                                  <w:rPr>
                                    <w:sz w:val="16"/>
                                    <w:szCs w:val="16"/>
                                  </w:rPr>
                                  <w:t>ally enjoyed learning all about</w:t>
                                </w:r>
                                <w:r w:rsidRPr="00951C00">
                                  <w:rPr>
                                    <w:sz w:val="16"/>
                                    <w:szCs w:val="16"/>
                                  </w:rPr>
                                  <w:t xml:space="preserve"> Diwali and Halloween this month</w:t>
                                </w:r>
                              </w:p>
                              <w:p w:rsidR="008F166F" w:rsidRPr="00FC40CB" w:rsidRDefault="008F166F" w:rsidP="008F166F">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863208" w:rsidP="005F5B88">
                                <w:pPr>
                                  <w:pStyle w:val="Text"/>
                                </w:pPr>
                              </w:p>
                            </w:sdtContent>
                          </w:sdt>
                          <w:p w:rsidR="00DD60A4" w:rsidRPr="00CD7B4D" w:rsidRDefault="00DD60A4" w:rsidP="005F5B88">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3B130" id="_x0000_t202" coordsize="21600,21600" o:spt="202" path="m,l,21600r21600,l21600,xe">
                <v:stroke joinstyle="miter"/>
                <v:path gradientshapeok="t" o:connecttype="rect"/>
              </v:shapetype>
              <v:shape id="Text Box 138" o:spid="_x0000_s1027" type="#_x0000_t202" style="position:absolute;margin-left:305.25pt;margin-top:26.7pt;width:244.45pt;height:7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xy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38028564"/>
                      </w:sdtPr>
                      <w:sdtEndPr>
                        <w:rPr>
                          <w:rStyle w:val="DefaultParagraphFont"/>
                        </w:rPr>
                      </w:sdtEndPr>
                      <w:sdtContent>
                        <w:p w:rsidR="00323AE8" w:rsidRPr="00FC40CB" w:rsidRDefault="00B2022D" w:rsidP="005F5B88">
                          <w:pPr>
                            <w:pStyle w:val="Text"/>
                            <w:rPr>
                              <w:sz w:val="16"/>
                              <w:szCs w:val="16"/>
                            </w:rPr>
                          </w:pPr>
                          <w:r w:rsidRPr="00FC40CB">
                            <w:rPr>
                              <w:b/>
                              <w:sz w:val="16"/>
                              <w:szCs w:val="16"/>
                            </w:rPr>
                            <w:t>Junior Infants</w:t>
                          </w:r>
                          <w:r w:rsidRPr="00FC40CB">
                            <w:rPr>
                              <w:sz w:val="16"/>
                              <w:szCs w:val="16"/>
                            </w:rPr>
                            <w:t xml:space="preserve"> </w:t>
                          </w:r>
                          <w:r w:rsidR="00DA7366" w:rsidRPr="00FC40CB">
                            <w:rPr>
                              <w:sz w:val="16"/>
                              <w:szCs w:val="16"/>
                            </w:rPr>
                            <w:t>ha</w:t>
                          </w:r>
                          <w:r w:rsidR="00102DD6">
                            <w:rPr>
                              <w:sz w:val="16"/>
                              <w:szCs w:val="16"/>
                            </w:rPr>
                            <w:t>v</w:t>
                          </w:r>
                          <w:r w:rsidR="00241B73">
                            <w:rPr>
                              <w:sz w:val="16"/>
                              <w:szCs w:val="16"/>
                            </w:rPr>
                            <w:t>e settled in so well this year!</w:t>
                          </w:r>
                          <w:r w:rsidR="00102DD6">
                            <w:rPr>
                              <w:sz w:val="16"/>
                              <w:szCs w:val="16"/>
                            </w:rPr>
                            <w:t xml:space="preserve"> In September our topic was </w:t>
                          </w:r>
                          <w:r w:rsidR="00241B73">
                            <w:rPr>
                              <w:sz w:val="16"/>
                              <w:szCs w:val="16"/>
                            </w:rPr>
                            <w:t>‘</w:t>
                          </w:r>
                          <w:r w:rsidR="00102DD6">
                            <w:rPr>
                              <w:sz w:val="16"/>
                              <w:szCs w:val="16"/>
                            </w:rPr>
                            <w:t>Myself and My Family</w:t>
                          </w:r>
                          <w:r w:rsidR="00241B73">
                            <w:rPr>
                              <w:sz w:val="16"/>
                              <w:szCs w:val="16"/>
                            </w:rPr>
                            <w:t>’ and the children brought in photos of their families.</w:t>
                          </w:r>
                          <w:r w:rsidR="00A668E0">
                            <w:rPr>
                              <w:sz w:val="16"/>
                              <w:szCs w:val="16"/>
                            </w:rPr>
                            <w:t xml:space="preserve"> We read lots of stories. We especially liked Rainbow Fish, Elmer and Owl babies. We learnt lots of nursery rhymes and in maths we were looking at the number 1 and 2, capacity and Day and Night.</w:t>
                          </w:r>
                          <w:r w:rsidR="00102DD6">
                            <w:rPr>
                              <w:sz w:val="16"/>
                              <w:szCs w:val="16"/>
                            </w:rPr>
                            <w:t xml:space="preserve"> </w:t>
                          </w:r>
                          <w:r w:rsidR="006A08A1">
                            <w:rPr>
                              <w:sz w:val="16"/>
                              <w:szCs w:val="16"/>
                            </w:rPr>
                            <w:t>We turned our play areas into a campsite and found leaves on our nature walks.</w:t>
                          </w:r>
                        </w:p>
                        <w:p w:rsidR="0022061B" w:rsidRPr="00951C00" w:rsidRDefault="000837BF" w:rsidP="00241B73">
                          <w:pPr>
                            <w:shd w:val="clear" w:color="auto" w:fill="FFFFFF"/>
                            <w:spacing w:line="240" w:lineRule="auto"/>
                            <w:rPr>
                              <w:rFonts w:ascii="Comic Sans MS" w:eastAsia="Times New Roman" w:hAnsi="Comic Sans MS" w:cs="Arial"/>
                              <w:color w:val="222222"/>
                              <w:sz w:val="16"/>
                              <w:szCs w:val="16"/>
                              <w:lang w:val="en-GB" w:eastAsia="en-GB"/>
                            </w:rPr>
                          </w:pPr>
                          <w:r w:rsidRPr="00951C00">
                            <w:rPr>
                              <w:rFonts w:ascii="Comic Sans MS" w:hAnsi="Comic Sans MS"/>
                              <w:b/>
                              <w:sz w:val="16"/>
                              <w:szCs w:val="16"/>
                            </w:rPr>
                            <w:t>Senior Infants</w:t>
                          </w:r>
                          <w:r w:rsidR="0022061B" w:rsidRPr="00951C00">
                            <w:rPr>
                              <w:rFonts w:ascii="Comic Sans MS" w:hAnsi="Comic Sans MS"/>
                              <w:sz w:val="16"/>
                              <w:szCs w:val="16"/>
                            </w:rPr>
                            <w:t xml:space="preserve"> </w:t>
                          </w:r>
                          <w:r w:rsidR="00951C00" w:rsidRPr="00951C00">
                            <w:rPr>
                              <w:rFonts w:ascii="Comic Sans MS" w:hAnsi="Comic Sans MS" w:cs="Arial"/>
                              <w:color w:val="222222"/>
                              <w:sz w:val="16"/>
                              <w:szCs w:val="16"/>
                              <w:shd w:val="clear" w:color="auto" w:fill="FFFFFF"/>
                            </w:rPr>
                            <w:t xml:space="preserve">In Seomra Dearg we read We're Going On A Bear Hunt and created beautiful grass, river, mud, forest and snowstorm collages. In Seomra Corcra, we read The Train Ride and are enjoying our Daily 5 stations. In Seomra Oráiste, we read The Little Red Hen and became farmers just like her planting cress seeds. All classes </w:t>
                          </w:r>
                          <w:r w:rsidR="006A08A1">
                            <w:rPr>
                              <w:rFonts w:ascii="Comic Sans MS" w:hAnsi="Comic Sans MS" w:cs="Arial"/>
                              <w:color w:val="222222"/>
                              <w:sz w:val="16"/>
                              <w:szCs w:val="16"/>
                              <w:shd w:val="clear" w:color="auto" w:fill="FFFFFF"/>
                            </w:rPr>
                            <w:t>have been learning about Autumn. We went</w:t>
                          </w:r>
                          <w:r w:rsidR="00951C00" w:rsidRPr="00951C00">
                            <w:rPr>
                              <w:rFonts w:ascii="Comic Sans MS" w:hAnsi="Comic Sans MS" w:cs="Arial"/>
                              <w:color w:val="222222"/>
                              <w:sz w:val="16"/>
                              <w:szCs w:val="16"/>
                              <w:shd w:val="clear" w:color="auto" w:fill="FFFFFF"/>
                            </w:rPr>
                            <w:t xml:space="preserve"> on a Nature Walk to find signs of Autumn. We even painted our own colourful Autumn trees.</w:t>
                          </w:r>
                        </w:p>
                        <w:p w:rsidR="00865232" w:rsidRPr="00951C00" w:rsidRDefault="000837BF" w:rsidP="00241B73">
                          <w:pPr>
                            <w:shd w:val="clear" w:color="auto" w:fill="FFFFFF"/>
                            <w:spacing w:line="240" w:lineRule="auto"/>
                            <w:rPr>
                              <w:rFonts w:ascii="Comic Sans MS" w:eastAsia="Times New Roman" w:hAnsi="Comic Sans MS" w:cs="Arial"/>
                              <w:color w:val="222222"/>
                              <w:sz w:val="16"/>
                              <w:szCs w:val="16"/>
                              <w:lang w:val="en-GB" w:eastAsia="en-GB"/>
                            </w:rPr>
                          </w:pPr>
                          <w:r w:rsidRPr="00951C00">
                            <w:rPr>
                              <w:rFonts w:ascii="Comic Sans MS" w:hAnsi="Comic Sans MS"/>
                              <w:b/>
                              <w:sz w:val="16"/>
                              <w:szCs w:val="16"/>
                            </w:rPr>
                            <w:t>Croí</w:t>
                          </w:r>
                          <w:r w:rsidR="00B844A7" w:rsidRPr="00951C00">
                            <w:rPr>
                              <w:rFonts w:ascii="Comic Sans MS" w:hAnsi="Comic Sans MS"/>
                              <w:b/>
                              <w:sz w:val="16"/>
                              <w:szCs w:val="16"/>
                            </w:rPr>
                            <w:t xml:space="preserve"> - Ms. Ryan</w:t>
                          </w:r>
                          <w:r w:rsidR="00241B73">
                            <w:rPr>
                              <w:rFonts w:ascii="Comic Sans MS" w:hAnsi="Comic Sans MS"/>
                              <w:sz w:val="16"/>
                              <w:szCs w:val="16"/>
                            </w:rPr>
                            <w:t>’s</w:t>
                          </w:r>
                          <w:r w:rsidR="00951C00" w:rsidRPr="00951C00">
                            <w:rPr>
                              <w:rFonts w:ascii="Comic Sans MS" w:hAnsi="Comic Sans MS" w:cs="Arial"/>
                              <w:color w:val="222222"/>
                              <w:sz w:val="16"/>
                              <w:szCs w:val="16"/>
                              <w:shd w:val="clear" w:color="auto" w:fill="FFFFFF"/>
                            </w:rPr>
                            <w:t xml:space="preserve"> class have had a fun month exploring the theme of Our Body. We are going to continue this theme by learning about the senses. Happy Halloween to all</w:t>
                          </w:r>
                          <w:r w:rsidR="00AF6522">
                            <w:rPr>
                              <w:rFonts w:ascii="Comic Sans MS" w:hAnsi="Comic Sans MS" w:cs="Arial"/>
                              <w:color w:val="222222"/>
                              <w:sz w:val="16"/>
                              <w:szCs w:val="16"/>
                              <w:shd w:val="clear" w:color="auto" w:fill="FFFFFF"/>
                            </w:rPr>
                            <w:t>! Have a safe and enjoyable mid-</w:t>
                          </w:r>
                          <w:r w:rsidR="00951C00" w:rsidRPr="00951C00">
                            <w:rPr>
                              <w:rFonts w:ascii="Comic Sans MS" w:hAnsi="Comic Sans MS" w:cs="Arial"/>
                              <w:color w:val="222222"/>
                              <w:sz w:val="16"/>
                              <w:szCs w:val="16"/>
                              <w:shd w:val="clear" w:color="auto" w:fill="FFFFFF"/>
                            </w:rPr>
                            <w:t>term break.</w:t>
                          </w:r>
                          <w:r w:rsidR="006F72B8" w:rsidRPr="00951C00">
                            <w:rPr>
                              <w:rFonts w:ascii="Comic Sans MS" w:hAnsi="Comic Sans MS"/>
                              <w:b/>
                              <w:sz w:val="16"/>
                              <w:szCs w:val="16"/>
                            </w:rPr>
                            <w:t xml:space="preserve"> </w:t>
                          </w:r>
                          <w:r w:rsidR="00241B73">
                            <w:rPr>
                              <w:rFonts w:ascii="Comic Sans MS" w:hAnsi="Comic Sans MS"/>
                              <w:b/>
                              <w:sz w:val="16"/>
                              <w:szCs w:val="16"/>
                            </w:rPr>
                            <w:t xml:space="preserve">Ms. </w:t>
                          </w:r>
                          <w:r w:rsidR="006F72B8" w:rsidRPr="00951C00">
                            <w:rPr>
                              <w:rFonts w:ascii="Comic Sans MS" w:hAnsi="Comic Sans MS"/>
                              <w:b/>
                              <w:sz w:val="16"/>
                              <w:szCs w:val="16"/>
                            </w:rPr>
                            <w:t>Egan’</w:t>
                          </w:r>
                          <w:r w:rsidR="00241B73">
                            <w:rPr>
                              <w:rFonts w:ascii="Comic Sans MS" w:hAnsi="Comic Sans MS"/>
                              <w:b/>
                              <w:sz w:val="16"/>
                              <w:szCs w:val="16"/>
                            </w:rPr>
                            <w:t>s class</w:t>
                          </w:r>
                          <w:r w:rsidR="00951C00" w:rsidRPr="00951C00">
                            <w:rPr>
                              <w:rFonts w:ascii="Comic Sans MS" w:hAnsi="Comic Sans MS" w:cs="Arial"/>
                              <w:color w:val="222222"/>
                              <w:sz w:val="16"/>
                              <w:szCs w:val="16"/>
                              <w:shd w:val="clear" w:color="auto" w:fill="FFFFFF"/>
                            </w:rPr>
                            <w:t xml:space="preserve"> have been learning three new Halloween songs-- 'Five Little Pumpkins', 'Five Creepy Spiders', and 'The Monsters Stomp About the House'. We have been having fun learning the names of Halloween characters and creating Halloween Art. In October, we learned facts about Autumn and explored real leaves, acorns, and conkers. We have been reading the story </w:t>
                          </w:r>
                          <w:r w:rsidR="00951C00" w:rsidRPr="00951C00">
                            <w:rPr>
                              <w:rFonts w:ascii="Comic Sans MS" w:hAnsi="Comic Sans MS" w:cs="Arial"/>
                              <w:i/>
                              <w:iCs/>
                              <w:color w:val="222222"/>
                              <w:sz w:val="16"/>
                              <w:szCs w:val="16"/>
                              <w:shd w:val="clear" w:color="auto" w:fill="FFFFFF"/>
                            </w:rPr>
                            <w:t>Owl Babies.</w:t>
                          </w:r>
                          <w:r w:rsidR="00951C00" w:rsidRPr="00951C00">
                            <w:rPr>
                              <w:rFonts w:ascii="Comic Sans MS" w:hAnsi="Comic Sans MS" w:cs="Arial"/>
                              <w:color w:val="222222"/>
                              <w:sz w:val="16"/>
                              <w:szCs w:val="16"/>
                              <w:shd w:val="clear" w:color="auto" w:fill="FFFFFF"/>
                            </w:rPr>
                            <w:t> </w:t>
                          </w:r>
                        </w:p>
                        <w:p w:rsidR="00B12A99" w:rsidRPr="00FC40CB" w:rsidRDefault="00B12A99" w:rsidP="005F5B88">
                          <w:pPr>
                            <w:pStyle w:val="Text"/>
                            <w:rPr>
                              <w:sz w:val="16"/>
                              <w:szCs w:val="16"/>
                            </w:rPr>
                          </w:pPr>
                          <w:r w:rsidRPr="00FC40CB">
                            <w:rPr>
                              <w:b/>
                              <w:sz w:val="16"/>
                              <w:szCs w:val="16"/>
                              <w:lang w:val="en-IE" w:eastAsia="en-IE"/>
                            </w:rPr>
                            <w:t>First class</w:t>
                          </w:r>
                          <w:r w:rsidR="00090348" w:rsidRPr="00FC40CB">
                            <w:rPr>
                              <w:sz w:val="16"/>
                              <w:szCs w:val="16"/>
                              <w:lang w:val="en-IE" w:eastAsia="en-IE"/>
                            </w:rPr>
                            <w:t xml:space="preserve"> </w:t>
                          </w:r>
                          <w:r w:rsidR="00951C00" w:rsidRPr="00951C00">
                            <w:rPr>
                              <w:sz w:val="16"/>
                              <w:szCs w:val="16"/>
                            </w:rPr>
                            <w:t>are learning about Diwali, Halloween celebrations and the human life cycle. Some of the children made bats for art and Rangoli mats for Diwali. In maths we have be learning to tell the time using half hour.</w:t>
                          </w:r>
                          <w:r w:rsidR="00B844A7" w:rsidRPr="00951C00">
                            <w:rPr>
                              <w:sz w:val="16"/>
                              <w:szCs w:val="16"/>
                            </w:rPr>
                            <w:t xml:space="preserve"> </w:t>
                          </w:r>
                        </w:p>
                        <w:p w:rsidR="006A08A1" w:rsidRPr="006A08A1" w:rsidRDefault="00B2022D" w:rsidP="006A08A1">
                          <w:pPr>
                            <w:shd w:val="clear" w:color="auto" w:fill="FFFFFF"/>
                            <w:spacing w:line="240" w:lineRule="auto"/>
                            <w:rPr>
                              <w:rFonts w:ascii="Comic Sans MS" w:eastAsia="Times New Roman" w:hAnsi="Comic Sans MS" w:cs="Arial"/>
                              <w:color w:val="222222"/>
                              <w:sz w:val="16"/>
                              <w:szCs w:val="16"/>
                              <w:lang w:val="en-IE" w:eastAsia="en-IE"/>
                            </w:rPr>
                          </w:pPr>
                          <w:r w:rsidRPr="006A08A1">
                            <w:rPr>
                              <w:rFonts w:ascii="Comic Sans MS" w:hAnsi="Comic Sans MS"/>
                              <w:b/>
                              <w:sz w:val="16"/>
                              <w:szCs w:val="16"/>
                            </w:rPr>
                            <w:t>Second class</w:t>
                          </w:r>
                          <w:r w:rsidRPr="006A08A1">
                            <w:rPr>
                              <w:rFonts w:ascii="Comic Sans MS" w:hAnsi="Comic Sans MS"/>
                              <w:sz w:val="16"/>
                              <w:szCs w:val="16"/>
                            </w:rPr>
                            <w:t xml:space="preserve"> </w:t>
                          </w:r>
                          <w:r w:rsidR="006A08A1">
                            <w:rPr>
                              <w:rFonts w:ascii="Comic Sans MS" w:eastAsia="Times New Roman" w:hAnsi="Comic Sans MS" w:cs="Arial"/>
                              <w:color w:val="222222"/>
                              <w:sz w:val="16"/>
                              <w:szCs w:val="16"/>
                              <w:lang w:val="en-IE" w:eastAsia="en-IE"/>
                            </w:rPr>
                            <w:t xml:space="preserve">have been learning </w:t>
                          </w:r>
                          <w:r w:rsidR="006A08A1" w:rsidRPr="006A08A1">
                            <w:rPr>
                              <w:rFonts w:ascii="Comic Sans MS" w:eastAsia="Times New Roman" w:hAnsi="Comic Sans MS" w:cs="Arial"/>
                              <w:color w:val="222222"/>
                              <w:sz w:val="16"/>
                              <w:szCs w:val="16"/>
                              <w:lang w:val="en-IE" w:eastAsia="en-IE"/>
                            </w:rPr>
                            <w:t>Autumn and we went on nature walk where we collected many items.</w:t>
                          </w:r>
                          <w:r w:rsidR="006A08A1">
                            <w:rPr>
                              <w:rFonts w:ascii="Comic Sans MS" w:eastAsia="Times New Roman" w:hAnsi="Comic Sans MS" w:cs="Arial"/>
                              <w:color w:val="222222"/>
                              <w:sz w:val="16"/>
                              <w:szCs w:val="16"/>
                              <w:lang w:val="en-IE" w:eastAsia="en-IE"/>
                            </w:rPr>
                            <w:t xml:space="preserve"> </w:t>
                          </w:r>
                          <w:r w:rsidR="006A08A1" w:rsidRPr="006A08A1">
                            <w:rPr>
                              <w:rFonts w:ascii="Comic Sans MS" w:eastAsia="Times New Roman" w:hAnsi="Comic Sans MS" w:cs="Arial"/>
                              <w:color w:val="222222"/>
                              <w:sz w:val="16"/>
                              <w:szCs w:val="16"/>
                              <w:lang w:val="en-IE" w:eastAsia="en-IE"/>
                            </w:rPr>
                            <w:t>We also were learning how to wri</w:t>
                          </w:r>
                          <w:r w:rsidR="00AF6522">
                            <w:rPr>
                              <w:rFonts w:ascii="Comic Sans MS" w:eastAsia="Times New Roman" w:hAnsi="Comic Sans MS" w:cs="Arial"/>
                              <w:color w:val="222222"/>
                              <w:sz w:val="16"/>
                              <w:szCs w:val="16"/>
                              <w:lang w:val="en-IE" w:eastAsia="en-IE"/>
                            </w:rPr>
                            <w:t>te persuasively by engaging in t</w:t>
                          </w:r>
                          <w:r w:rsidR="006A08A1" w:rsidRPr="006A08A1">
                            <w:rPr>
                              <w:rFonts w:ascii="Comic Sans MS" w:eastAsia="Times New Roman" w:hAnsi="Comic Sans MS" w:cs="Arial"/>
                              <w:color w:val="222222"/>
                              <w:sz w:val="16"/>
                              <w:szCs w:val="16"/>
                              <w:lang w:val="en-IE" w:eastAsia="en-IE"/>
                            </w:rPr>
                            <w:t>alking debates on current topics and we even tried persuade Mr Scully to allow us</w:t>
                          </w:r>
                          <w:r w:rsidR="00AF6522">
                            <w:rPr>
                              <w:rFonts w:ascii="Comic Sans MS" w:eastAsia="Times New Roman" w:hAnsi="Comic Sans MS" w:cs="Arial"/>
                              <w:color w:val="222222"/>
                              <w:sz w:val="16"/>
                              <w:szCs w:val="16"/>
                              <w:lang w:val="en-IE" w:eastAsia="en-IE"/>
                            </w:rPr>
                            <w:t xml:space="preserve"> to get</w:t>
                          </w:r>
                          <w:r w:rsidR="006A08A1" w:rsidRPr="006A08A1">
                            <w:rPr>
                              <w:rFonts w:ascii="Comic Sans MS" w:eastAsia="Times New Roman" w:hAnsi="Comic Sans MS" w:cs="Arial"/>
                              <w:color w:val="222222"/>
                              <w:sz w:val="16"/>
                              <w:szCs w:val="16"/>
                              <w:lang w:val="en-IE" w:eastAsia="en-IE"/>
                            </w:rPr>
                            <w:t xml:space="preserve"> a class pet.</w:t>
                          </w:r>
                          <w:r w:rsidR="006A08A1">
                            <w:rPr>
                              <w:rFonts w:ascii="Comic Sans MS" w:eastAsia="Times New Roman" w:hAnsi="Comic Sans MS" w:cs="Arial"/>
                              <w:color w:val="222222"/>
                              <w:sz w:val="16"/>
                              <w:szCs w:val="16"/>
                              <w:lang w:val="en-IE" w:eastAsia="en-IE"/>
                            </w:rPr>
                            <w:t xml:space="preserve"> We learnt about </w:t>
                          </w:r>
                          <w:r w:rsidR="006A08A1" w:rsidRPr="006A08A1">
                            <w:rPr>
                              <w:rFonts w:ascii="Comic Sans MS" w:eastAsia="Times New Roman" w:hAnsi="Comic Sans MS" w:cs="Arial"/>
                              <w:color w:val="222222"/>
                              <w:sz w:val="16"/>
                              <w:szCs w:val="16"/>
                              <w:lang w:val="en-IE" w:eastAsia="en-IE"/>
                            </w:rPr>
                            <w:t>Diwali, Ei</w:t>
                          </w:r>
                          <w:r w:rsidR="006A08A1">
                            <w:rPr>
                              <w:rFonts w:ascii="Comic Sans MS" w:eastAsia="Times New Roman" w:hAnsi="Comic Sans MS" w:cs="Arial"/>
                              <w:color w:val="222222"/>
                              <w:sz w:val="16"/>
                              <w:szCs w:val="16"/>
                              <w:lang w:val="en-IE" w:eastAsia="en-IE"/>
                            </w:rPr>
                            <w:t>d, Dia de Meurtos and Halloween.</w:t>
                          </w:r>
                        </w:p>
                        <w:p w:rsidR="008F166F" w:rsidRDefault="008F166F" w:rsidP="00241B73">
                          <w:pPr>
                            <w:shd w:val="clear" w:color="auto" w:fill="FFFFFF"/>
                            <w:spacing w:line="240" w:lineRule="auto"/>
                            <w:rPr>
                              <w:rFonts w:ascii="Comic Sans MS" w:hAnsi="Comic Sans MS" w:cs="Arial"/>
                              <w:color w:val="222222"/>
                              <w:sz w:val="16"/>
                              <w:szCs w:val="16"/>
                              <w:shd w:val="clear" w:color="auto" w:fill="FFFFFF"/>
                            </w:rPr>
                          </w:pPr>
                          <w:r w:rsidRPr="00FC40CB">
                            <w:rPr>
                              <w:rFonts w:ascii="Comic Sans MS" w:hAnsi="Comic Sans MS"/>
                              <w:b/>
                              <w:sz w:val="16"/>
                              <w:szCs w:val="16"/>
                            </w:rPr>
                            <w:t>Third class</w:t>
                          </w:r>
                          <w:r w:rsidRPr="00FC40CB">
                            <w:rPr>
                              <w:rFonts w:ascii="Comic Sans MS" w:hAnsi="Comic Sans MS"/>
                              <w:sz w:val="16"/>
                              <w:szCs w:val="16"/>
                            </w:rPr>
                            <w:t xml:space="preserve"> </w:t>
                          </w:r>
                          <w:r w:rsidR="006A08A1">
                            <w:rPr>
                              <w:rFonts w:ascii="Comic Sans MS" w:eastAsia="Times New Roman" w:hAnsi="Comic Sans MS" w:cs="Arial"/>
                              <w:color w:val="222222"/>
                              <w:sz w:val="16"/>
                              <w:szCs w:val="16"/>
                              <w:lang w:val="en-GB" w:eastAsia="en-GB"/>
                            </w:rPr>
                            <w:t>have</w:t>
                          </w:r>
                          <w:r w:rsidRPr="00951C00">
                            <w:rPr>
                              <w:rFonts w:ascii="Comic Sans MS" w:hAnsi="Comic Sans MS" w:cs="Arial"/>
                              <w:color w:val="222222"/>
                              <w:sz w:val="16"/>
                              <w:szCs w:val="16"/>
                              <w:shd w:val="clear" w:color="auto" w:fill="FFFFFF"/>
                            </w:rPr>
                            <w:t xml:space="preserve"> been learning all about transport and how cars and other vehicles have developed over time. We made our own racing cars and roads for them to drive on. We have also been conducting surveys on how the children in 3rd and 4th class travel to school and we are making bar charts to present our results.</w:t>
                          </w:r>
                        </w:p>
                        <w:p w:rsidR="008F166F" w:rsidRPr="00951C00" w:rsidRDefault="008F166F" w:rsidP="008F166F">
                          <w:pPr>
                            <w:pStyle w:val="Text"/>
                            <w:rPr>
                              <w:sz w:val="16"/>
                              <w:szCs w:val="16"/>
                            </w:rPr>
                          </w:pPr>
                          <w:r w:rsidRPr="00951C00">
                            <w:rPr>
                              <w:rFonts w:eastAsia="Times New Roman"/>
                              <w:b/>
                              <w:sz w:val="16"/>
                              <w:szCs w:val="16"/>
                              <w:lang w:val="en-IE" w:eastAsia="en-IE"/>
                            </w:rPr>
                            <w:t>Fourth class</w:t>
                          </w:r>
                          <w:r w:rsidRPr="00951C00">
                            <w:rPr>
                              <w:sz w:val="16"/>
                              <w:szCs w:val="16"/>
                            </w:rPr>
                            <w:t xml:space="preserve"> have learned loads of interesting facts about the human skeleton and all of our organs and we even made some very cool signature skeletons. We have been practising our GAA skills </w:t>
                          </w:r>
                          <w:r w:rsidR="006A08A1">
                            <w:rPr>
                              <w:sz w:val="16"/>
                              <w:szCs w:val="16"/>
                            </w:rPr>
                            <w:t>and learnt</w:t>
                          </w:r>
                          <w:r w:rsidRPr="00951C00">
                            <w:rPr>
                              <w:sz w:val="16"/>
                              <w:szCs w:val="16"/>
                            </w:rPr>
                            <w:t xml:space="preserve"> about Croke Park and the history of the GAA. All three classes have been working very hard on their science experiments in time for our Mini Scientist competition in November. We have been researching all sorts of topics and recording our findings and we are very excited to show them off. We have re</w:t>
                          </w:r>
                          <w:r w:rsidR="006A08A1">
                            <w:rPr>
                              <w:sz w:val="16"/>
                              <w:szCs w:val="16"/>
                            </w:rPr>
                            <w:t>ally enjoyed learning all about</w:t>
                          </w:r>
                          <w:r w:rsidRPr="00951C00">
                            <w:rPr>
                              <w:sz w:val="16"/>
                              <w:szCs w:val="16"/>
                            </w:rPr>
                            <w:t xml:space="preserve"> Diwali and Halloween this month</w:t>
                          </w:r>
                        </w:p>
                        <w:p w:rsidR="008F166F" w:rsidRPr="00FC40CB" w:rsidRDefault="008F166F" w:rsidP="008F166F">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863208" w:rsidP="005F5B88">
                          <w:pPr>
                            <w:pStyle w:val="Text"/>
                          </w:pPr>
                        </w:p>
                      </w:sdtContent>
                    </w:sdt>
                    <w:p w:rsidR="00DD60A4" w:rsidRPr="00CD7B4D" w:rsidRDefault="00DD60A4" w:rsidP="005F5B88">
                      <w:pPr>
                        <w:pStyle w:val="Text"/>
                      </w:pPr>
                    </w:p>
                    <w:p w:rsidR="00DD60A4" w:rsidRDefault="00DD60A4">
                      <w:pPr>
                        <w:pStyle w:val="TextRightAligned"/>
                        <w:rPr>
                          <w:b/>
                          <w:bCs/>
                        </w:rPr>
                      </w:pPr>
                    </w:p>
                  </w:txbxContent>
                </v:textbox>
              </v:shape>
            </w:pict>
          </mc:Fallback>
        </mc:AlternateContent>
      </w:r>
      <w:r>
        <w:rPr>
          <w:noProof/>
          <w:lang w:val="en-IE" w:eastAsia="en-IE"/>
        </w:rPr>
        <mc:AlternateContent>
          <mc:Choice Requires="wps">
            <w:drawing>
              <wp:anchor distT="0" distB="0" distL="114300" distR="114300" simplePos="0" relativeHeight="251663360" behindDoc="0" locked="0" layoutInCell="1" allowOverlap="1" wp14:anchorId="37D359C0" wp14:editId="4226FC15">
                <wp:simplePos x="0" y="0"/>
                <wp:positionH relativeFrom="column">
                  <wp:posOffset>247650</wp:posOffset>
                </wp:positionH>
                <wp:positionV relativeFrom="paragraph">
                  <wp:posOffset>1657985</wp:posOffset>
                </wp:positionV>
                <wp:extent cx="3183255" cy="745807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863208">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rPr>
                              <w:id w:val="1214156839"/>
                            </w:sdtPr>
                            <w:sdtEndPr>
                              <w:rPr>
                                <w:rStyle w:val="DefaultParagraphFont"/>
                              </w:rPr>
                            </w:sdtEndPr>
                            <w:sdtContent>
                              <w:p w:rsidR="00863208" w:rsidRDefault="00863208" w:rsidP="005F5B88">
                                <w:pPr>
                                  <w:pStyle w:val="Text"/>
                                  <w:rPr>
                                    <w:rStyle w:val="TextChar"/>
                                  </w:rPr>
                                </w:pPr>
                              </w:p>
                              <w:p w:rsidR="00323AE8" w:rsidRDefault="00323AE8" w:rsidP="005F5B88">
                                <w:pPr>
                                  <w:pStyle w:val="Text"/>
                                  <w:rPr>
                                    <w:rStyle w:val="TextChar"/>
                                  </w:rPr>
                                </w:pPr>
                                <w:bookmarkStart w:id="0" w:name="_GoBack"/>
                                <w:bookmarkEnd w:id="0"/>
                                <w:r w:rsidRPr="00FF2959">
                                  <w:rPr>
                                    <w:rStyle w:val="TextChar"/>
                                  </w:rPr>
                                  <w:t>Dear Parents</w:t>
                                </w:r>
                                <w:r>
                                  <w:rPr>
                                    <w:rStyle w:val="TextChar"/>
                                  </w:rPr>
                                  <w:t>/Guardians</w:t>
                                </w:r>
                                <w:r w:rsidRPr="00FF2959">
                                  <w:rPr>
                                    <w:rStyle w:val="TextChar"/>
                                  </w:rPr>
                                  <w:t>,</w:t>
                                </w:r>
                              </w:p>
                              <w:p w:rsidR="00AF6522" w:rsidRDefault="00AF6522" w:rsidP="005F5B88">
                                <w:pPr>
                                  <w:pStyle w:val="Text"/>
                                </w:pPr>
                                <w:r>
                                  <w:t>I would like to extend a very warm welcome to all the new families and staff members that have joined Scoil Ghráinne this year. The school ha</w:t>
                                </w:r>
                                <w:r>
                                  <w:t>s grown steadily over the past 9 years and now in our 10</w:t>
                                </w:r>
                                <w:r w:rsidRPr="00D9119D">
                                  <w:rPr>
                                    <w:vertAlign w:val="superscript"/>
                                  </w:rPr>
                                  <w:t>th</w:t>
                                </w:r>
                                <w:r>
                                  <w:t xml:space="preserve"> year of operation we have 6</w:t>
                                </w:r>
                                <w:r>
                                  <w:t>8</w:t>
                                </w:r>
                                <w:r>
                                  <w:t>7</w:t>
                                </w:r>
                                <w:r>
                                  <w:t xml:space="preserve"> </w:t>
                                </w:r>
                                <w:r>
                                  <w:t>children representing 62</w:t>
                                </w:r>
                                <w:r>
                                  <w:t xml:space="preserve"> different Nationalities and more than 20 religious backgrounds</w:t>
                                </w:r>
                                <w:r>
                                  <w:t xml:space="preserve">. </w:t>
                                </w:r>
                              </w:p>
                              <w:p w:rsidR="00AF6522" w:rsidRDefault="00AF6522" w:rsidP="00AF6522">
                                <w:pPr>
                                  <w:pStyle w:val="Text"/>
                                </w:pPr>
                                <w:r>
                                  <w:t>Work has begun on up</w:t>
                                </w:r>
                                <w:r w:rsidR="00863208">
                                  <w:t xml:space="preserve">grading our </w:t>
                                </w:r>
                                <w:r>
                                  <w:t xml:space="preserve">school Library and I would like to thank my Dad, Johnny Scully, for </w:t>
                                </w:r>
                                <w:r w:rsidR="00863208">
                                  <w:t>helping to install the new laminate floor</w:t>
                                </w:r>
                                <w:r>
                                  <w:t xml:space="preserve"> </w:t>
                                </w:r>
                                <w:r w:rsidR="00863208">
                                  <w:t xml:space="preserve">last week. We have </w:t>
                                </w:r>
                                <w:r>
                                  <w:t xml:space="preserve">great </w:t>
                                </w:r>
                                <w:r w:rsidR="00863208">
                                  <w:t>plans for the library and we are very excited about this project</w:t>
                                </w:r>
                                <w:r>
                                  <w:t xml:space="preserve">. We’ll keep you posted throughout the year. Please keep an eye on our school website for updates, class blogs and upcoming events. </w:t>
                                </w:r>
                                <w:hyperlink r:id="rId10" w:history="1">
                                  <w:r w:rsidRPr="00912187">
                                    <w:rPr>
                                      <w:rStyle w:val="Hyperlink"/>
                                    </w:rPr>
                                    <w:t>www.scoilghrainnecns.ie</w:t>
                                  </w:r>
                                </w:hyperlink>
                                <w:r>
                                  <w:t xml:space="preserve"> or find us on Facebook. </w:t>
                                </w:r>
                              </w:p>
                              <w:p w:rsidR="00AF6522" w:rsidRDefault="00AF6522" w:rsidP="00AF6522">
                                <w:pPr>
                                  <w:pStyle w:val="Text"/>
                                </w:pPr>
                                <w:r>
                                  <w:t>As we are nearing the end of October we see that the days are becoming much cooler. We would urge all children to come to school with a warm jacket. Also around this time of year we feel that it is an ideal time to speak to your child around keeping safe around fires and fireworks, especially the older children who might be going out trick or treating alone.</w:t>
                                </w:r>
                              </w:p>
                              <w:p w:rsidR="00AF6522" w:rsidRDefault="00AF6522" w:rsidP="005F5B88">
                                <w:pPr>
                                  <w:pStyle w:val="Text"/>
                                </w:pPr>
                                <w:r>
                                  <w:t>I hope that you all have a restful week during the midterm break and we’re already looking forward to seeing the</w:t>
                                </w:r>
                                <w:r w:rsidR="00863208">
                                  <w:t xml:space="preserve"> children return on Monday the 6</w:t>
                                </w:r>
                                <w:r w:rsidRPr="0018129B">
                                  <w:rPr>
                                    <w:vertAlign w:val="superscript"/>
                                  </w:rPr>
                                  <w:t>th</w:t>
                                </w:r>
                                <w:r>
                                  <w:t xml:space="preserve"> of November.</w:t>
                                </w:r>
                              </w:p>
                              <w:p w:rsidR="00AF6522" w:rsidRPr="00FF2959" w:rsidRDefault="00AF6522" w:rsidP="005F5B88">
                                <w:pPr>
                                  <w:pStyle w:val="Text"/>
                                  <w:rPr>
                                    <w:rStyle w:val="TextChar"/>
                                  </w:rPr>
                                </w:pPr>
                                <w:r>
                                  <w:t>Many thanks,</w:t>
                                </w:r>
                              </w:p>
                              <w:p w:rsidR="00323AE8" w:rsidRDefault="00323AE8" w:rsidP="005F5B88">
                                <w:pPr>
                                  <w:pStyle w:val="Text"/>
                                </w:pPr>
                                <w:r>
                                  <w:t>Ken Scully</w:t>
                                </w:r>
                              </w:p>
                              <w:p w:rsidR="00863208" w:rsidRDefault="00863208" w:rsidP="005F5B88">
                                <w:pPr>
                                  <w:pStyle w:val="Text"/>
                                </w:pPr>
                              </w:p>
                              <w:sdt>
                                <w:sdtPr>
                                  <w:rPr>
                                    <w:rStyle w:val="SectionLabelALLCAPSChar"/>
                                    <w:b/>
                                    <w:caps/>
                                  </w:rPr>
                                  <w:id w:val="-2112273049"/>
                                </w:sdtPr>
                                <w:sdtEndPr>
                                  <w:rPr>
                                    <w:rStyle w:val="DefaultParagraphFont"/>
                                  </w:rPr>
                                </w:sdtEndPr>
                                <w:sdtContent>
                                  <w:p w:rsidR="004432F4" w:rsidRDefault="004432F4" w:rsidP="00863208">
                                    <w:pPr>
                                      <w:pStyle w:val="SectionLabelALLCAPS"/>
                                    </w:pPr>
                                    <w:r>
                                      <w:rPr>
                                        <w:rStyle w:val="SectionLabelALLCAPSChar"/>
                                        <w:b/>
                                        <w:caps/>
                                      </w:rPr>
                                      <w:t>Dates to remember</w:t>
                                    </w:r>
                                  </w:p>
                                </w:sdtContent>
                              </w:sdt>
                              <w:p w:rsidR="00863208" w:rsidRPr="00863208" w:rsidRDefault="00863208" w:rsidP="00863208">
                                <w:pPr>
                                  <w:pStyle w:val="SectionLabelALLCAPS"/>
                                  <w:rPr>
                                    <w:b w:val="0"/>
                                    <w:sz w:val="20"/>
                                    <w:szCs w:val="20"/>
                                  </w:rPr>
                                </w:pPr>
                                <w:r w:rsidRPr="00863208">
                                  <w:rPr>
                                    <w:b w:val="0"/>
                                    <w:sz w:val="20"/>
                                    <w:szCs w:val="20"/>
                                  </w:rPr>
                                  <w:t>Dress up Day – Friday 27</w:t>
                                </w:r>
                                <w:r w:rsidRPr="00863208">
                                  <w:rPr>
                                    <w:b w:val="0"/>
                                    <w:sz w:val="20"/>
                                    <w:szCs w:val="20"/>
                                    <w:vertAlign w:val="superscript"/>
                                  </w:rPr>
                                  <w:t>th</w:t>
                                </w:r>
                                <w:r w:rsidRPr="00863208">
                                  <w:rPr>
                                    <w:b w:val="0"/>
                                    <w:sz w:val="20"/>
                                    <w:szCs w:val="20"/>
                                  </w:rPr>
                                  <w:t xml:space="preserve"> Oct</w:t>
                                </w:r>
                                <w:r>
                                  <w:rPr>
                                    <w:b w:val="0"/>
                                    <w:sz w:val="20"/>
                                    <w:szCs w:val="20"/>
                                  </w:rPr>
                                  <w:t xml:space="preserve"> €2 per child</w:t>
                                </w:r>
                              </w:p>
                              <w:p w:rsidR="00863208" w:rsidRPr="00863208" w:rsidRDefault="00863208" w:rsidP="00863208">
                                <w:pPr>
                                  <w:pStyle w:val="SectionLabelALLCAPS"/>
                                  <w:rPr>
                                    <w:b w:val="0"/>
                                    <w:sz w:val="20"/>
                                    <w:szCs w:val="20"/>
                                  </w:rPr>
                                </w:pPr>
                                <w:r w:rsidRPr="00863208">
                                  <w:rPr>
                                    <w:b w:val="0"/>
                                    <w:sz w:val="20"/>
                                    <w:szCs w:val="20"/>
                                  </w:rPr>
                                  <w:t>Mid-term break: Fri 27</w:t>
                                </w:r>
                                <w:r w:rsidRPr="00863208">
                                  <w:rPr>
                                    <w:b w:val="0"/>
                                    <w:sz w:val="20"/>
                                    <w:szCs w:val="20"/>
                                    <w:vertAlign w:val="superscript"/>
                                  </w:rPr>
                                  <w:t>th</w:t>
                                </w:r>
                                <w:r w:rsidRPr="00863208">
                                  <w:rPr>
                                    <w:b w:val="0"/>
                                    <w:sz w:val="20"/>
                                    <w:szCs w:val="20"/>
                                  </w:rPr>
                                  <w:t xml:space="preserve"> – Mon 6</w:t>
                                </w:r>
                                <w:r w:rsidRPr="00863208">
                                  <w:rPr>
                                    <w:b w:val="0"/>
                                    <w:sz w:val="20"/>
                                    <w:szCs w:val="20"/>
                                    <w:vertAlign w:val="superscript"/>
                                  </w:rPr>
                                  <w:t>th</w:t>
                                </w:r>
                                <w:r w:rsidRPr="00863208">
                                  <w:rPr>
                                    <w:b w:val="0"/>
                                    <w:sz w:val="20"/>
                                    <w:szCs w:val="20"/>
                                  </w:rPr>
                                  <w:t xml:space="preserve"> Nov</w:t>
                                </w:r>
                              </w:p>
                              <w:p w:rsidR="005F5B88" w:rsidRPr="005F5B88" w:rsidRDefault="005F5B88" w:rsidP="005F5B88">
                                <w:pPr>
                                  <w:pStyle w:val="Text"/>
                                </w:pPr>
                              </w:p>
                              <w:p w:rsidR="00DD60A4" w:rsidRDefault="00863208" w:rsidP="005F5B88">
                                <w:pPr>
                                  <w:pStyle w:val="Tex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359C0" id="Text Box 134" o:spid="_x0000_s1028" type="#_x0000_t202" style="position:absolute;margin-left:19.5pt;margin-top:130.55pt;width:250.6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r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" filled="f" stroked="f">
                <v:textbox>
                  <w:txbxContent>
                    <w:p w:rsidR="00DD60A4" w:rsidRPr="005F5B88" w:rsidRDefault="00863208">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rPr>
                        <w:id w:val="1214156839"/>
                      </w:sdtPr>
                      <w:sdtEndPr>
                        <w:rPr>
                          <w:rStyle w:val="DefaultParagraphFont"/>
                        </w:rPr>
                      </w:sdtEndPr>
                      <w:sdtContent>
                        <w:p w:rsidR="00863208" w:rsidRDefault="00863208" w:rsidP="005F5B88">
                          <w:pPr>
                            <w:pStyle w:val="Text"/>
                            <w:rPr>
                              <w:rStyle w:val="TextChar"/>
                            </w:rPr>
                          </w:pPr>
                        </w:p>
                        <w:p w:rsidR="00323AE8" w:rsidRDefault="00323AE8" w:rsidP="005F5B88">
                          <w:pPr>
                            <w:pStyle w:val="Text"/>
                            <w:rPr>
                              <w:rStyle w:val="TextChar"/>
                            </w:rPr>
                          </w:pPr>
                          <w:bookmarkStart w:id="1" w:name="_GoBack"/>
                          <w:bookmarkEnd w:id="1"/>
                          <w:r w:rsidRPr="00FF2959">
                            <w:rPr>
                              <w:rStyle w:val="TextChar"/>
                            </w:rPr>
                            <w:t>Dear Parents</w:t>
                          </w:r>
                          <w:r>
                            <w:rPr>
                              <w:rStyle w:val="TextChar"/>
                            </w:rPr>
                            <w:t>/Guardians</w:t>
                          </w:r>
                          <w:r w:rsidRPr="00FF2959">
                            <w:rPr>
                              <w:rStyle w:val="TextChar"/>
                            </w:rPr>
                            <w:t>,</w:t>
                          </w:r>
                        </w:p>
                        <w:p w:rsidR="00AF6522" w:rsidRDefault="00AF6522" w:rsidP="005F5B88">
                          <w:pPr>
                            <w:pStyle w:val="Text"/>
                          </w:pPr>
                          <w:r>
                            <w:t>I would like to extend a very warm welcome to all the new families and staff members that have joined Scoil Ghráinne this year. The school ha</w:t>
                          </w:r>
                          <w:r>
                            <w:t>s grown steadily over the past 9 years and now in our 10</w:t>
                          </w:r>
                          <w:r w:rsidRPr="00D9119D">
                            <w:rPr>
                              <w:vertAlign w:val="superscript"/>
                            </w:rPr>
                            <w:t>th</w:t>
                          </w:r>
                          <w:r>
                            <w:t xml:space="preserve"> year of operation we have 6</w:t>
                          </w:r>
                          <w:r>
                            <w:t>8</w:t>
                          </w:r>
                          <w:r>
                            <w:t>7</w:t>
                          </w:r>
                          <w:r>
                            <w:t xml:space="preserve"> </w:t>
                          </w:r>
                          <w:r>
                            <w:t>children representing 62</w:t>
                          </w:r>
                          <w:r>
                            <w:t xml:space="preserve"> different Nationalities and more than 20 religious backgrounds</w:t>
                          </w:r>
                          <w:r>
                            <w:t xml:space="preserve">. </w:t>
                          </w:r>
                        </w:p>
                        <w:p w:rsidR="00AF6522" w:rsidRDefault="00AF6522" w:rsidP="00AF6522">
                          <w:pPr>
                            <w:pStyle w:val="Text"/>
                          </w:pPr>
                          <w:r>
                            <w:t>Work has begun on up</w:t>
                          </w:r>
                          <w:r w:rsidR="00863208">
                            <w:t xml:space="preserve">grading our </w:t>
                          </w:r>
                          <w:r>
                            <w:t xml:space="preserve">school Library and I would like to thank my Dad, Johnny Scully, for </w:t>
                          </w:r>
                          <w:r w:rsidR="00863208">
                            <w:t>helping to install the new laminate floor</w:t>
                          </w:r>
                          <w:r>
                            <w:t xml:space="preserve"> </w:t>
                          </w:r>
                          <w:r w:rsidR="00863208">
                            <w:t xml:space="preserve">last week. We have </w:t>
                          </w:r>
                          <w:r>
                            <w:t xml:space="preserve">great </w:t>
                          </w:r>
                          <w:r w:rsidR="00863208">
                            <w:t>plans for the library and we are very excited about this project</w:t>
                          </w:r>
                          <w:r>
                            <w:t xml:space="preserve">. We’ll keep you posted throughout the year. Please keep an eye on our school website for updates, class blogs and upcoming events. </w:t>
                          </w:r>
                          <w:hyperlink r:id="rId11" w:history="1">
                            <w:r w:rsidRPr="00912187">
                              <w:rPr>
                                <w:rStyle w:val="Hyperlink"/>
                              </w:rPr>
                              <w:t>www.scoilghrainnecns.ie</w:t>
                            </w:r>
                          </w:hyperlink>
                          <w:r>
                            <w:t xml:space="preserve"> or find us on Facebook. </w:t>
                          </w:r>
                        </w:p>
                        <w:p w:rsidR="00AF6522" w:rsidRDefault="00AF6522" w:rsidP="00AF6522">
                          <w:pPr>
                            <w:pStyle w:val="Text"/>
                          </w:pPr>
                          <w:r>
                            <w:t>As we are nearing the end of October we see that the days are becoming much cooler. We would urge all children to come to school with a warm jacket. Also around this time of year we feel that it is an ideal time to speak to your child around keeping safe around fires and fireworks, especially the older children who might be going out trick or treating alone.</w:t>
                          </w:r>
                        </w:p>
                        <w:p w:rsidR="00AF6522" w:rsidRDefault="00AF6522" w:rsidP="005F5B88">
                          <w:pPr>
                            <w:pStyle w:val="Text"/>
                          </w:pPr>
                          <w:r>
                            <w:t>I hope that you all have a restful week during the midterm break and we’re already looking forward to seeing the</w:t>
                          </w:r>
                          <w:r w:rsidR="00863208">
                            <w:t xml:space="preserve"> children return on Monday the 6</w:t>
                          </w:r>
                          <w:r w:rsidRPr="0018129B">
                            <w:rPr>
                              <w:vertAlign w:val="superscript"/>
                            </w:rPr>
                            <w:t>th</w:t>
                          </w:r>
                          <w:r>
                            <w:t xml:space="preserve"> of November.</w:t>
                          </w:r>
                        </w:p>
                        <w:p w:rsidR="00AF6522" w:rsidRPr="00FF2959" w:rsidRDefault="00AF6522" w:rsidP="005F5B88">
                          <w:pPr>
                            <w:pStyle w:val="Text"/>
                            <w:rPr>
                              <w:rStyle w:val="TextChar"/>
                            </w:rPr>
                          </w:pPr>
                          <w:r>
                            <w:t>Many thanks,</w:t>
                          </w:r>
                        </w:p>
                        <w:p w:rsidR="00323AE8" w:rsidRDefault="00323AE8" w:rsidP="005F5B88">
                          <w:pPr>
                            <w:pStyle w:val="Text"/>
                          </w:pPr>
                          <w:r>
                            <w:t>Ken Scully</w:t>
                          </w:r>
                        </w:p>
                        <w:p w:rsidR="00863208" w:rsidRDefault="00863208" w:rsidP="005F5B88">
                          <w:pPr>
                            <w:pStyle w:val="Text"/>
                          </w:pPr>
                        </w:p>
                        <w:sdt>
                          <w:sdtPr>
                            <w:rPr>
                              <w:rStyle w:val="SectionLabelALLCAPSChar"/>
                              <w:b/>
                              <w:caps/>
                            </w:rPr>
                            <w:id w:val="-2112273049"/>
                          </w:sdtPr>
                          <w:sdtEndPr>
                            <w:rPr>
                              <w:rStyle w:val="DefaultParagraphFont"/>
                            </w:rPr>
                          </w:sdtEndPr>
                          <w:sdtContent>
                            <w:p w:rsidR="004432F4" w:rsidRDefault="004432F4" w:rsidP="00863208">
                              <w:pPr>
                                <w:pStyle w:val="SectionLabelALLCAPS"/>
                              </w:pPr>
                              <w:r>
                                <w:rPr>
                                  <w:rStyle w:val="SectionLabelALLCAPSChar"/>
                                  <w:b/>
                                  <w:caps/>
                                </w:rPr>
                                <w:t>Dates to remember</w:t>
                              </w:r>
                            </w:p>
                          </w:sdtContent>
                        </w:sdt>
                        <w:p w:rsidR="00863208" w:rsidRPr="00863208" w:rsidRDefault="00863208" w:rsidP="00863208">
                          <w:pPr>
                            <w:pStyle w:val="SectionLabelALLCAPS"/>
                            <w:rPr>
                              <w:b w:val="0"/>
                              <w:sz w:val="20"/>
                              <w:szCs w:val="20"/>
                            </w:rPr>
                          </w:pPr>
                          <w:r w:rsidRPr="00863208">
                            <w:rPr>
                              <w:b w:val="0"/>
                              <w:sz w:val="20"/>
                              <w:szCs w:val="20"/>
                            </w:rPr>
                            <w:t>Dress up Day – Friday 27</w:t>
                          </w:r>
                          <w:r w:rsidRPr="00863208">
                            <w:rPr>
                              <w:b w:val="0"/>
                              <w:sz w:val="20"/>
                              <w:szCs w:val="20"/>
                              <w:vertAlign w:val="superscript"/>
                            </w:rPr>
                            <w:t>th</w:t>
                          </w:r>
                          <w:r w:rsidRPr="00863208">
                            <w:rPr>
                              <w:b w:val="0"/>
                              <w:sz w:val="20"/>
                              <w:szCs w:val="20"/>
                            </w:rPr>
                            <w:t xml:space="preserve"> Oct</w:t>
                          </w:r>
                          <w:r>
                            <w:rPr>
                              <w:b w:val="0"/>
                              <w:sz w:val="20"/>
                              <w:szCs w:val="20"/>
                            </w:rPr>
                            <w:t xml:space="preserve"> €2 per child</w:t>
                          </w:r>
                        </w:p>
                        <w:p w:rsidR="00863208" w:rsidRPr="00863208" w:rsidRDefault="00863208" w:rsidP="00863208">
                          <w:pPr>
                            <w:pStyle w:val="SectionLabelALLCAPS"/>
                            <w:rPr>
                              <w:b w:val="0"/>
                              <w:sz w:val="20"/>
                              <w:szCs w:val="20"/>
                            </w:rPr>
                          </w:pPr>
                          <w:r w:rsidRPr="00863208">
                            <w:rPr>
                              <w:b w:val="0"/>
                              <w:sz w:val="20"/>
                              <w:szCs w:val="20"/>
                            </w:rPr>
                            <w:t>Mid-term break: Fri 27</w:t>
                          </w:r>
                          <w:r w:rsidRPr="00863208">
                            <w:rPr>
                              <w:b w:val="0"/>
                              <w:sz w:val="20"/>
                              <w:szCs w:val="20"/>
                              <w:vertAlign w:val="superscript"/>
                            </w:rPr>
                            <w:t>th</w:t>
                          </w:r>
                          <w:r w:rsidRPr="00863208">
                            <w:rPr>
                              <w:b w:val="0"/>
                              <w:sz w:val="20"/>
                              <w:szCs w:val="20"/>
                            </w:rPr>
                            <w:t xml:space="preserve"> – Mon 6</w:t>
                          </w:r>
                          <w:r w:rsidRPr="00863208">
                            <w:rPr>
                              <w:b w:val="0"/>
                              <w:sz w:val="20"/>
                              <w:szCs w:val="20"/>
                              <w:vertAlign w:val="superscript"/>
                            </w:rPr>
                            <w:t>th</w:t>
                          </w:r>
                          <w:r w:rsidRPr="00863208">
                            <w:rPr>
                              <w:b w:val="0"/>
                              <w:sz w:val="20"/>
                              <w:szCs w:val="20"/>
                            </w:rPr>
                            <w:t xml:space="preserve"> Nov</w:t>
                          </w:r>
                        </w:p>
                        <w:p w:rsidR="005F5B88" w:rsidRPr="005F5B88" w:rsidRDefault="005F5B88" w:rsidP="005F5B88">
                          <w:pPr>
                            <w:pStyle w:val="Text"/>
                          </w:pPr>
                        </w:p>
                        <w:p w:rsidR="00DD60A4" w:rsidRDefault="00863208" w:rsidP="005F5B88">
                          <w:pPr>
                            <w:pStyle w:val="Text"/>
                          </w:pPr>
                        </w:p>
                      </w:sdtContent>
                    </w:sdt>
                  </w:txbxContent>
                </v:textbox>
              </v:shape>
            </w:pict>
          </mc:Fallback>
        </mc:AlternateContent>
      </w:r>
      <w:r>
        <w:rPr>
          <w:noProof/>
          <w:lang w:val="en-IE" w:eastAsia="en-IE"/>
        </w:rPr>
        <mc:AlternateContent>
          <mc:Choice Requires="wpg">
            <w:drawing>
              <wp:anchor distT="0" distB="0" distL="114300" distR="114300" simplePos="0" relativeHeight="251713536" behindDoc="0" locked="0" layoutInCell="1" allowOverlap="1" wp14:anchorId="6CA18998" wp14:editId="0C286F8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lang w:val="en-IE" w:eastAsia="en-IE"/>
        </w:rPr>
        <mc:AlternateContent>
          <mc:Choice Requires="wps">
            <w:drawing>
              <wp:anchor distT="0" distB="0" distL="114300" distR="114300" simplePos="0" relativeHeight="251656191" behindDoc="1" locked="0" layoutInCell="1" allowOverlap="1" wp14:anchorId="064A4EE8" wp14:editId="6BC1BFBE">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Pr>
          <w:noProof/>
          <w:lang w:val="en-IE" w:eastAsia="en-IE"/>
        </w:rPr>
        <mc:AlternateContent>
          <mc:Choice Requires="wpg">
            <w:drawing>
              <wp:anchor distT="0" distB="0" distL="114300" distR="114300" simplePos="0" relativeHeight="251659264" behindDoc="1" locked="0" layoutInCell="1" allowOverlap="1" wp14:anchorId="02E5D556" wp14:editId="4635FAB7">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Pr>
          <w:noProof/>
          <w:lang w:val="en-IE" w:eastAsia="en-IE"/>
        </w:rPr>
        <mc:AlternateContent>
          <mc:Choice Requires="wps">
            <w:drawing>
              <wp:anchor distT="0" distB="0" distL="114300" distR="114300" simplePos="0" relativeHeight="251662336" behindDoc="1" locked="0" layoutInCell="1" allowOverlap="1" wp14:anchorId="1FE01A59" wp14:editId="735F86F8">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Pr>
          <w:noProof/>
          <w:lang w:val="en-IE" w:eastAsia="en-IE"/>
        </w:rPr>
        <mc:AlternateContent>
          <mc:Choice Requires="wps">
            <w:drawing>
              <wp:anchor distT="0" distB="0" distL="114300" distR="114300" simplePos="0" relativeHeight="251657215" behindDoc="1" locked="0" layoutInCell="1" allowOverlap="1" wp14:anchorId="32C9D29A" wp14:editId="03A13730">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6A08A1">
      <w:r>
        <w:rPr>
          <w:noProof/>
          <w:lang w:val="en-IE" w:eastAsia="en-IE"/>
        </w:rPr>
        <w:lastRenderedPageBreak/>
        <mc:AlternateContent>
          <mc:Choice Requires="wps">
            <w:drawing>
              <wp:anchor distT="0" distB="0" distL="114300" distR="114300" simplePos="0" relativeHeight="251712512" behindDoc="0" locked="0" layoutInCell="1" allowOverlap="1" wp14:anchorId="2F980812" wp14:editId="767A5DE6">
                <wp:simplePos x="0" y="0"/>
                <wp:positionH relativeFrom="column">
                  <wp:posOffset>438150</wp:posOffset>
                </wp:positionH>
                <wp:positionV relativeFrom="paragraph">
                  <wp:posOffset>133350</wp:posOffset>
                </wp:positionV>
                <wp:extent cx="2995295" cy="9439275"/>
                <wp:effectExtent l="0" t="0" r="14605" b="9525"/>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943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1165164961"/>
                            </w:sdtPr>
                            <w:sdtEndPr>
                              <w:rPr>
                                <w:rStyle w:val="TextChar"/>
                                <w:b w:val="0"/>
                                <w:caps w:val="0"/>
                                <w:sz w:val="18"/>
                                <w:shd w:val="clear" w:color="auto" w:fill="auto"/>
                              </w:rPr>
                            </w:sdtEndPr>
                            <w:sdtContent>
                              <w:sdt>
                                <w:sdtPr>
                                  <w:rPr>
                                    <w:rStyle w:val="SectionLabelALLCAPSChar"/>
                                    <w:rFonts w:ascii="Comic Sans MS" w:hAnsi="Comic Sans MS"/>
                                    <w:b w:val="0"/>
                                    <w:caps w:val="0"/>
                                    <w:sz w:val="18"/>
                                    <w:szCs w:val="18"/>
                                  </w:rPr>
                                  <w:id w:val="-127944595"/>
                                </w:sdtPr>
                                <w:sdtEndPr>
                                  <w:rPr>
                                    <w:rStyle w:val="DefaultParagraphFont"/>
                                    <w:b/>
                                    <w:caps/>
                                  </w:rPr>
                                </w:sdtEndPr>
                                <w:sdtContent>
                                  <w:p w:rsidR="00951C00" w:rsidRPr="00951C00" w:rsidRDefault="00951C00" w:rsidP="00951C00">
                                    <w:pPr>
                                      <w:shd w:val="clear" w:color="auto" w:fill="FFFFFF"/>
                                      <w:rPr>
                                        <w:rFonts w:ascii="Comic Sans MS" w:hAnsi="Comic Sans MS" w:cs="Arial"/>
                                        <w:color w:val="222222"/>
                                        <w:sz w:val="16"/>
                                        <w:szCs w:val="16"/>
                                        <w:shd w:val="clear" w:color="auto" w:fill="FFFFFF"/>
                                      </w:rPr>
                                    </w:pPr>
                                    <w:r w:rsidRPr="00951C00">
                                      <w:rPr>
                                        <w:rFonts w:ascii="Comic Sans MS" w:eastAsia="Times New Roman" w:hAnsi="Comic Sans MS" w:cs="Arial"/>
                                        <w:b/>
                                        <w:color w:val="222222"/>
                                        <w:sz w:val="16"/>
                                        <w:szCs w:val="16"/>
                                        <w:lang w:val="en-IE" w:eastAsia="en-IE"/>
                                      </w:rPr>
                                      <w:t>Fifth class</w:t>
                                    </w:r>
                                    <w:r w:rsidRPr="00951C00">
                                      <w:rPr>
                                        <w:rFonts w:ascii="Comic Sans MS" w:hAnsi="Comic Sans MS" w:cs="Arial"/>
                                        <w:color w:val="222222"/>
                                        <w:sz w:val="16"/>
                                        <w:szCs w:val="16"/>
                                        <w:shd w:val="clear" w:color="auto" w:fill="FFFFFF"/>
                                      </w:rPr>
                                      <w:t xml:space="preserve"> have all been very busy in 5th class this month learning all about different myths and legends. We have worked hard researching and creating projects on our favourite </w:t>
                                    </w:r>
                                    <w:r w:rsidR="006A08A1">
                                      <w:rPr>
                                        <w:rFonts w:ascii="Comic Sans MS" w:hAnsi="Comic Sans MS" w:cs="Arial"/>
                                        <w:color w:val="222222"/>
                                        <w:sz w:val="16"/>
                                        <w:szCs w:val="16"/>
                                        <w:shd w:val="clear" w:color="auto" w:fill="FFFFFF"/>
                                      </w:rPr>
                                      <w:t>traditional</w:t>
                                    </w:r>
                                    <w:r w:rsidRPr="00951C00">
                                      <w:rPr>
                                        <w:rFonts w:ascii="Comic Sans MS" w:hAnsi="Comic Sans MS" w:cs="Arial"/>
                                        <w:color w:val="222222"/>
                                        <w:sz w:val="16"/>
                                        <w:szCs w:val="16"/>
                                        <w:shd w:val="clear" w:color="auto" w:fill="FFFFFF"/>
                                      </w:rPr>
                                      <w:t xml:space="preserve"> </w:t>
                                    </w:r>
                                    <w:r w:rsidR="006A08A1">
                                      <w:rPr>
                                        <w:rFonts w:ascii="Comic Sans MS" w:hAnsi="Comic Sans MS" w:cs="Arial"/>
                                        <w:color w:val="222222"/>
                                        <w:sz w:val="16"/>
                                        <w:szCs w:val="16"/>
                                        <w:shd w:val="clear" w:color="auto" w:fill="FFFFFF"/>
                                      </w:rPr>
                                      <w:t xml:space="preserve">and </w:t>
                                    </w:r>
                                    <w:r w:rsidRPr="00951C00">
                                      <w:rPr>
                                        <w:rFonts w:ascii="Comic Sans MS" w:hAnsi="Comic Sans MS" w:cs="Arial"/>
                                        <w:color w:val="222222"/>
                                        <w:sz w:val="16"/>
                                        <w:szCs w:val="16"/>
                                        <w:shd w:val="clear" w:color="auto" w:fill="FFFFFF"/>
                                      </w:rPr>
                                      <w:t xml:space="preserve">cultural myths and legends. We have been </w:t>
                                    </w:r>
                                    <w:r w:rsidR="006A08A1">
                                      <w:rPr>
                                        <w:rFonts w:ascii="Comic Sans MS" w:hAnsi="Comic Sans MS" w:cs="Arial"/>
                                        <w:color w:val="222222"/>
                                        <w:sz w:val="16"/>
                                        <w:szCs w:val="16"/>
                                        <w:shd w:val="clear" w:color="auto" w:fill="FFFFFF"/>
                                      </w:rPr>
                                      <w:t>enjoying</w:t>
                                    </w:r>
                                    <w:r w:rsidRPr="00951C00">
                                      <w:rPr>
                                        <w:rFonts w:ascii="Comic Sans MS" w:hAnsi="Comic Sans MS" w:cs="Arial"/>
                                        <w:color w:val="222222"/>
                                        <w:sz w:val="16"/>
                                        <w:szCs w:val="16"/>
                                        <w:shd w:val="clear" w:color="auto" w:fill="FFFFFF"/>
                                      </w:rPr>
                                      <w:t xml:space="preserve"> role-playing a Bialann in our classrooms. We</w:t>
                                    </w:r>
                                    <w:r w:rsidR="006A08A1">
                                      <w:rPr>
                                        <w:rFonts w:ascii="Comic Sans MS" w:hAnsi="Comic Sans MS" w:cs="Arial"/>
                                        <w:color w:val="222222"/>
                                        <w:sz w:val="16"/>
                                        <w:szCs w:val="16"/>
                                        <w:shd w:val="clear" w:color="auto" w:fill="FFFFFF"/>
                                      </w:rPr>
                                      <w:t xml:space="preserve"> worked very hard on drafting, </w:t>
                                    </w:r>
                                    <w:r w:rsidRPr="00951C00">
                                      <w:rPr>
                                        <w:rFonts w:ascii="Comic Sans MS" w:hAnsi="Comic Sans MS" w:cs="Arial"/>
                                        <w:color w:val="222222"/>
                                        <w:sz w:val="16"/>
                                        <w:szCs w:val="16"/>
                                        <w:shd w:val="clear" w:color="auto" w:fill="FFFFFF"/>
                                      </w:rPr>
                                      <w:t xml:space="preserve">redrafting and publishing our own pieces of recount writing. We participated in different maths week activities </w:t>
                                    </w:r>
                                    <w:r w:rsidR="006A08A1">
                                      <w:rPr>
                                        <w:rFonts w:ascii="Comic Sans MS" w:hAnsi="Comic Sans MS" w:cs="Arial"/>
                                        <w:color w:val="222222"/>
                                        <w:sz w:val="16"/>
                                        <w:szCs w:val="16"/>
                                        <w:shd w:val="clear" w:color="auto" w:fill="FFFFFF"/>
                                      </w:rPr>
                                      <w:t xml:space="preserve">and a </w:t>
                                    </w:r>
                                    <w:r w:rsidRPr="00951C00">
                                      <w:rPr>
                                        <w:rFonts w:ascii="Comic Sans MS" w:hAnsi="Comic Sans MS" w:cs="Arial"/>
                                        <w:color w:val="222222"/>
                                        <w:sz w:val="16"/>
                                        <w:szCs w:val="16"/>
                                        <w:shd w:val="clear" w:color="auto" w:fill="FFFFFF"/>
                                      </w:rPr>
                                      <w:t>maths trail around the school. We have also been learning all about how we breath</w:t>
                                    </w:r>
                                    <w:r w:rsidR="00AF6522">
                                      <w:rPr>
                                        <w:rFonts w:ascii="Comic Sans MS" w:hAnsi="Comic Sans MS" w:cs="Arial"/>
                                        <w:color w:val="222222"/>
                                        <w:sz w:val="16"/>
                                        <w:szCs w:val="16"/>
                                        <w:shd w:val="clear" w:color="auto" w:fill="FFFFFF"/>
                                      </w:rPr>
                                      <w:t>e</w:t>
                                    </w:r>
                                    <w:r w:rsidRPr="00951C00">
                                      <w:rPr>
                                        <w:rFonts w:ascii="Comic Sans MS" w:hAnsi="Comic Sans MS" w:cs="Arial"/>
                                        <w:color w:val="222222"/>
                                        <w:sz w:val="16"/>
                                        <w:szCs w:val="16"/>
                                        <w:shd w:val="clear" w:color="auto" w:fill="FFFFFF"/>
                                      </w:rPr>
                                      <w:t xml:space="preserve"> in science, carrying out a pulse test in PE and identifying the joints and muscles which we have in our bodies</w:t>
                                    </w:r>
                                  </w:p>
                                  <w:p w:rsidR="00951C00" w:rsidRPr="006A08A1" w:rsidRDefault="00951C00" w:rsidP="006A08A1">
                                    <w:pPr>
                                      <w:shd w:val="clear" w:color="auto" w:fill="FFFFFF"/>
                                      <w:rPr>
                                        <w:rStyle w:val="SectionLabelALLCAPSChar"/>
                                        <w:rFonts w:ascii="Comic Sans MS" w:eastAsia="Times New Roman" w:hAnsi="Comic Sans MS" w:cs="Arial"/>
                                        <w:b w:val="0"/>
                                        <w:caps w:val="0"/>
                                        <w:color w:val="222222"/>
                                        <w:sz w:val="16"/>
                                        <w:szCs w:val="16"/>
                                        <w:lang w:val="en-IE" w:eastAsia="en-IE" w:bidi="ar-SA"/>
                                      </w:rPr>
                                    </w:pPr>
                                    <w:r w:rsidRPr="00951C00">
                                      <w:rPr>
                                        <w:rFonts w:ascii="Comic Sans MS" w:eastAsia="Times New Roman" w:hAnsi="Comic Sans MS" w:cs="Arial"/>
                                        <w:b/>
                                        <w:color w:val="222222"/>
                                        <w:sz w:val="16"/>
                                        <w:szCs w:val="16"/>
                                        <w:lang w:val="en-IE" w:eastAsia="en-IE"/>
                                      </w:rPr>
                                      <w:t xml:space="preserve">Sixth </w:t>
                                    </w:r>
                                    <w:r w:rsidRPr="006A08A1">
                                      <w:rPr>
                                        <w:rFonts w:ascii="Comic Sans MS" w:eastAsia="Times New Roman" w:hAnsi="Comic Sans MS" w:cs="Arial"/>
                                        <w:b/>
                                        <w:color w:val="222222"/>
                                        <w:sz w:val="16"/>
                                        <w:szCs w:val="16"/>
                                        <w:lang w:val="en-IE" w:eastAsia="en-IE"/>
                                      </w:rPr>
                                      <w:t>class</w:t>
                                    </w:r>
                                    <w:r w:rsidR="006A08A1">
                                      <w:rPr>
                                        <w:rFonts w:ascii="Comic Sans MS" w:hAnsi="Comic Sans MS" w:cs="Arial"/>
                                        <w:color w:val="222222"/>
                                        <w:sz w:val="16"/>
                                        <w:szCs w:val="16"/>
                                        <w:shd w:val="clear" w:color="auto" w:fill="FFFFFF"/>
                                      </w:rPr>
                                      <w:t xml:space="preserve"> have</w:t>
                                    </w:r>
                                    <w:r w:rsidR="006A08A1" w:rsidRPr="006A08A1">
                                      <w:rPr>
                                        <w:rFonts w:ascii="Comic Sans MS" w:hAnsi="Comic Sans MS" w:cs="Arial"/>
                                        <w:color w:val="222222"/>
                                        <w:sz w:val="16"/>
                                        <w:szCs w:val="16"/>
                                        <w:shd w:val="clear" w:color="auto" w:fill="FFFFFF"/>
                                      </w:rPr>
                                      <w:t xml:space="preserve"> been busy writing persuasive essays, learning about tourism in Ireland and Fair Trade around the world, Bia, Mé Féin agus Oíche Shamhna through Gaeilge also. Sixth</w:t>
                                    </w:r>
                                    <w:r w:rsidR="00AF6522">
                                      <w:rPr>
                                        <w:rFonts w:ascii="Comic Sans MS" w:hAnsi="Comic Sans MS" w:cs="Arial"/>
                                        <w:color w:val="222222"/>
                                        <w:sz w:val="16"/>
                                        <w:szCs w:val="16"/>
                                        <w:shd w:val="clear" w:color="auto" w:fill="FFFFFF"/>
                                      </w:rPr>
                                      <w:t xml:space="preserve"> class</w:t>
                                    </w:r>
                                    <w:r w:rsidR="006A08A1" w:rsidRPr="006A08A1">
                                      <w:rPr>
                                        <w:rFonts w:ascii="Comic Sans MS" w:hAnsi="Comic Sans MS" w:cs="Arial"/>
                                        <w:color w:val="222222"/>
                                        <w:sz w:val="16"/>
                                        <w:szCs w:val="16"/>
                                        <w:shd w:val="clear" w:color="auto" w:fill="FFFFFF"/>
                                      </w:rPr>
                                      <w:t xml:space="preserve"> designed fantastic self</w:t>
                                    </w:r>
                                    <w:r w:rsidR="00AF6522">
                                      <w:rPr>
                                        <w:rFonts w:ascii="Comic Sans MS" w:hAnsi="Comic Sans MS" w:cs="Arial"/>
                                        <w:color w:val="222222"/>
                                        <w:sz w:val="16"/>
                                        <w:szCs w:val="16"/>
                                        <w:shd w:val="clear" w:color="auto" w:fill="FFFFFF"/>
                                      </w:rPr>
                                      <w:t>-</w:t>
                                    </w:r>
                                    <w:r w:rsidR="006A08A1" w:rsidRPr="006A08A1">
                                      <w:rPr>
                                        <w:rFonts w:ascii="Comic Sans MS" w:hAnsi="Comic Sans MS" w:cs="Arial"/>
                                        <w:color w:val="222222"/>
                                        <w:sz w:val="16"/>
                                        <w:szCs w:val="16"/>
                                        <w:shd w:val="clear" w:color="auto" w:fill="FFFFFF"/>
                                      </w:rPr>
                                      <w:t>portraits at the beginning of the school year along with many other art activities, some in cel</w:t>
                                    </w:r>
                                    <w:r w:rsidR="006A08A1">
                                      <w:rPr>
                                        <w:rFonts w:ascii="Comic Sans MS" w:hAnsi="Comic Sans MS" w:cs="Arial"/>
                                        <w:color w:val="222222"/>
                                        <w:sz w:val="16"/>
                                        <w:szCs w:val="16"/>
                                        <w:shd w:val="clear" w:color="auto" w:fill="FFFFFF"/>
                                      </w:rPr>
                                      <w:t>ebration with Diwali last week.</w:t>
                                    </w:r>
                                  </w:p>
                                  <w:p w:rsidR="00FB0A40" w:rsidRPr="00B844A7" w:rsidRDefault="00842F6A" w:rsidP="00FB0A40">
                                    <w:pPr>
                                      <w:pStyle w:val="SectionLabelALLCAPS"/>
                                      <w:rPr>
                                        <w:rFonts w:ascii="Comic Sans MS" w:hAnsi="Comic Sans MS"/>
                                        <w:sz w:val="18"/>
                                        <w:szCs w:val="18"/>
                                      </w:rPr>
                                    </w:pPr>
                                    <w:r w:rsidRPr="00B844A7">
                                      <w:rPr>
                                        <w:rStyle w:val="SectionLabelALLCAPSChar"/>
                                        <w:rFonts w:ascii="Comic Sans MS" w:hAnsi="Comic Sans MS"/>
                                        <w:b/>
                                        <w:caps/>
                                        <w:sz w:val="18"/>
                                        <w:szCs w:val="18"/>
                                      </w:rPr>
                                      <w:t>p</w:t>
                                    </w:r>
                                    <w:r w:rsidR="00FB0A40" w:rsidRPr="00B844A7">
                                      <w:rPr>
                                        <w:rStyle w:val="SectionLabelALLCAPSChar"/>
                                        <w:rFonts w:ascii="Comic Sans MS" w:hAnsi="Comic Sans MS"/>
                                        <w:b/>
                                        <w:caps/>
                                        <w:sz w:val="18"/>
                                        <w:szCs w:val="18"/>
                                      </w:rPr>
                                      <w:t>a</w:t>
                                    </w:r>
                                    <w:r w:rsidRPr="00B844A7">
                                      <w:rPr>
                                        <w:rStyle w:val="SectionLabelALLCAPSChar"/>
                                        <w:rFonts w:ascii="Comic Sans MS" w:hAnsi="Comic Sans MS"/>
                                        <w:b/>
                                        <w:caps/>
                                        <w:sz w:val="18"/>
                                        <w:szCs w:val="18"/>
                                      </w:rPr>
                                      <w:t>rents Association</w:t>
                                    </w:r>
                                    <w:r w:rsidR="00FB0A40" w:rsidRPr="00B844A7">
                                      <w:rPr>
                                        <w:rStyle w:val="SectionLabelALLCAPSChar"/>
                                        <w:rFonts w:ascii="Comic Sans MS" w:hAnsi="Comic Sans MS"/>
                                        <w:b/>
                                        <w:caps/>
                                        <w:sz w:val="18"/>
                                        <w:szCs w:val="18"/>
                                      </w:rPr>
                                      <w:t xml:space="preserve"> news</w:t>
                                    </w:r>
                                  </w:p>
                                </w:sdtContent>
                              </w:sdt>
                              <w:p w:rsidR="00A23D00" w:rsidRPr="00A23D00" w:rsidRDefault="00A23D00" w:rsidP="00A23D00">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r w:rsidRPr="006A08A1">
                                  <w:rPr>
                                    <w:rFonts w:ascii="Comic Sans MS" w:eastAsia="Times New Roman" w:hAnsi="Comic Sans MS" w:cs="Times New Roman"/>
                                    <w:color w:val="222222"/>
                                    <w:sz w:val="18"/>
                                    <w:szCs w:val="18"/>
                                    <w:lang w:val="en-IE" w:eastAsia="en-IE"/>
                                  </w:rPr>
                                  <w:t>Scoil Ghráinne Parents Association had a very busy October, organising the </w:t>
                                </w:r>
                                <w:r w:rsidRPr="006A08A1">
                                  <w:rPr>
                                    <w:rFonts w:ascii="Comic Sans MS" w:eastAsia="Times New Roman" w:hAnsi="Comic Sans MS" w:cs="Times New Roman"/>
                                    <w:bCs/>
                                    <w:color w:val="222222"/>
                                    <w:sz w:val="18"/>
                                    <w:szCs w:val="18"/>
                                    <w:lang w:val="en-IE" w:eastAsia="en-IE"/>
                                  </w:rPr>
                                  <w:t>photographs</w:t>
                                </w:r>
                                <w:r w:rsidR="006A08A1">
                                  <w:rPr>
                                    <w:rFonts w:ascii="Comic Sans MS" w:eastAsia="Times New Roman" w:hAnsi="Comic Sans MS" w:cs="Times New Roman"/>
                                    <w:color w:val="222222"/>
                                    <w:sz w:val="18"/>
                                    <w:szCs w:val="18"/>
                                    <w:lang w:val="en-IE" w:eastAsia="en-IE"/>
                                  </w:rPr>
                                  <w:t> for </w:t>
                                </w:r>
                                <w:r w:rsidRPr="006A08A1">
                                  <w:rPr>
                                    <w:rFonts w:ascii="Comic Sans MS" w:eastAsia="Times New Roman" w:hAnsi="Comic Sans MS" w:cs="Times New Roman"/>
                                    <w:color w:val="222222"/>
                                    <w:sz w:val="18"/>
                                    <w:szCs w:val="18"/>
                                    <w:lang w:val="en-IE" w:eastAsia="en-IE"/>
                                  </w:rPr>
                                  <w:t>our </w:t>
                                </w:r>
                                <w:r w:rsidRPr="006A08A1">
                                  <w:rPr>
                                    <w:rFonts w:ascii="Comic Sans MS" w:eastAsia="Times New Roman" w:hAnsi="Comic Sans MS" w:cs="Times New Roman"/>
                                    <w:bCs/>
                                    <w:color w:val="222222"/>
                                    <w:sz w:val="18"/>
                                    <w:szCs w:val="18"/>
                                    <w:lang w:val="en-IE" w:eastAsia="en-IE"/>
                                  </w:rPr>
                                  <w:t>2017 class calendars</w:t>
                                </w:r>
                                <w:r w:rsidRPr="006A08A1">
                                  <w:rPr>
                                    <w:rFonts w:ascii="Comic Sans MS" w:eastAsia="Times New Roman" w:hAnsi="Comic Sans MS" w:cs="Times New Roman"/>
                                    <w:color w:val="222222"/>
                                    <w:sz w:val="18"/>
                                    <w:szCs w:val="18"/>
                                    <w:lang w:val="en-IE" w:eastAsia="en-IE"/>
                                  </w:rPr>
                                  <w:t>.  A big thank you to the members of the Parents' Association who helped the photographer coordinate the photos and made sure everything went smoothly.  The calendars are on sale for a limited time, priced </w:t>
                                </w:r>
                                <w:r w:rsidRPr="006A08A1">
                                  <w:rPr>
                                    <w:rFonts w:ascii="Comic Sans MS" w:eastAsia="Times New Roman" w:hAnsi="Comic Sans MS" w:cs="Times New Roman"/>
                                    <w:bCs/>
                                    <w:color w:val="222222"/>
                                    <w:sz w:val="18"/>
                                    <w:szCs w:val="18"/>
                                    <w:lang w:val="en-IE" w:eastAsia="en-IE"/>
                                  </w:rPr>
                                  <w:t>€5.00 each</w:t>
                                </w:r>
                                <w:r w:rsidRPr="006A08A1">
                                  <w:rPr>
                                    <w:rFonts w:ascii="Comic Sans MS" w:eastAsia="Times New Roman" w:hAnsi="Comic Sans MS" w:cs="Times New Roman"/>
                                    <w:color w:val="222222"/>
                                    <w:sz w:val="18"/>
                                    <w:szCs w:val="18"/>
                                    <w:lang w:val="en-IE" w:eastAsia="en-IE"/>
                                  </w:rPr>
                                  <w:t>.  The calendars make great presents for grandparents, friends and relativ</w:t>
                                </w:r>
                                <w:r w:rsidR="00B844A7" w:rsidRPr="006A08A1">
                                  <w:rPr>
                                    <w:rFonts w:ascii="Comic Sans MS" w:eastAsia="Times New Roman" w:hAnsi="Comic Sans MS" w:cs="Times New Roman"/>
                                    <w:color w:val="222222"/>
                                    <w:sz w:val="18"/>
                                    <w:szCs w:val="18"/>
                                    <w:lang w:val="en-IE" w:eastAsia="en-IE"/>
                                  </w:rPr>
                                  <w:t>es, especially those overseas. We are also very</w:t>
                                </w:r>
                                <w:r w:rsidRPr="006A08A1">
                                  <w:rPr>
                                    <w:rFonts w:ascii="Comic Sans MS" w:eastAsia="Times New Roman" w:hAnsi="Comic Sans MS" w:cs="Times New Roman"/>
                                    <w:color w:val="222222"/>
                                    <w:sz w:val="18"/>
                                    <w:szCs w:val="18"/>
                                    <w:lang w:val="en-IE" w:eastAsia="en-IE"/>
                                  </w:rPr>
                                  <w:t xml:space="preserve"> busy arranging our huge </w:t>
                                </w:r>
                                <w:r w:rsidRPr="006A08A1">
                                  <w:rPr>
                                    <w:rFonts w:ascii="Comic Sans MS" w:eastAsia="Times New Roman" w:hAnsi="Comic Sans MS" w:cs="Times New Roman"/>
                                    <w:bCs/>
                                    <w:color w:val="222222"/>
                                    <w:sz w:val="18"/>
                                    <w:szCs w:val="18"/>
                                    <w:lang w:val="en-IE" w:eastAsia="en-IE"/>
                                  </w:rPr>
                                  <w:t>Winter Raffle</w:t>
                                </w:r>
                                <w:r w:rsidRPr="006A08A1">
                                  <w:rPr>
                                    <w:rFonts w:ascii="Comic Sans MS" w:eastAsia="Times New Roman" w:hAnsi="Comic Sans MS" w:cs="Times New Roman"/>
                                    <w:color w:val="222222"/>
                                    <w:sz w:val="18"/>
                                    <w:szCs w:val="18"/>
                                    <w:lang w:val="en-IE" w:eastAsia="en-IE"/>
                                  </w:rPr>
                                  <w:t> and we have some amazing prizes to be won, with more being added every day.  A huge thanks to Ger Conroy Fitness at Junction 6, Dublin 15's newest and most state of the art gym</w:t>
                                </w:r>
                                <w:r w:rsidRPr="006A08A1">
                                  <w:rPr>
                                    <w:rFonts w:ascii="Comic Sans MS" w:eastAsia="Times New Roman" w:hAnsi="Comic Sans MS" w:cs="Times New Roman"/>
                                    <w:color w:val="1F497D"/>
                                    <w:sz w:val="18"/>
                                    <w:szCs w:val="18"/>
                                    <w:lang w:val="en-IE" w:eastAsia="en-IE"/>
                                  </w:rPr>
                                  <w:t>,</w:t>
                                </w:r>
                                <w:r w:rsidRPr="006A08A1">
                                  <w:rPr>
                                    <w:rFonts w:ascii="Comic Sans MS" w:eastAsia="Times New Roman" w:hAnsi="Comic Sans MS" w:cs="Times New Roman"/>
                                    <w:color w:val="222222"/>
                                    <w:sz w:val="18"/>
                                    <w:szCs w:val="18"/>
                                    <w:lang w:val="en-IE" w:eastAsia="en-IE"/>
                                  </w:rPr>
                                  <w:t> who have given us a month's membership for one lucky winner! </w:t>
                                </w:r>
                                <w:r w:rsidRPr="006A08A1">
                                  <w:rPr>
                                    <w:rFonts w:ascii="Comic Sans MS" w:eastAsia="Times New Roman" w:hAnsi="Comic Sans MS" w:cs="Times New Roman"/>
                                    <w:color w:val="1F497D"/>
                                    <w:sz w:val="18"/>
                                    <w:szCs w:val="18"/>
                                    <w:lang w:val="en-IE" w:eastAsia="en-IE"/>
                                  </w:rPr>
                                  <w:t> </w:t>
                                </w:r>
                                <w:r w:rsidRPr="006A08A1">
                                  <w:rPr>
                                    <w:rFonts w:ascii="Comic Sans MS" w:eastAsia="Times New Roman" w:hAnsi="Comic Sans MS" w:cs="Times New Roman"/>
                                    <w:color w:val="222222"/>
                                    <w:sz w:val="18"/>
                                    <w:szCs w:val="18"/>
                                    <w:lang w:val="en-IE" w:eastAsia="en-IE"/>
                                  </w:rPr>
                                  <w:t>Very special thanks also</w:t>
                                </w:r>
                                <w:r w:rsidRPr="006A08A1">
                                  <w:rPr>
                                    <w:rFonts w:ascii="Comic Sans MS" w:eastAsia="Times New Roman" w:hAnsi="Comic Sans MS" w:cs="Times New Roman"/>
                                    <w:color w:val="1F497D"/>
                                    <w:sz w:val="18"/>
                                    <w:szCs w:val="18"/>
                                    <w:lang w:val="en-IE" w:eastAsia="en-IE"/>
                                  </w:rPr>
                                  <w:t> </w:t>
                                </w:r>
                                <w:r w:rsidRPr="006A08A1">
                                  <w:rPr>
                                    <w:rFonts w:ascii="Comic Sans MS" w:eastAsia="Times New Roman" w:hAnsi="Comic Sans MS" w:cs="Times New Roman"/>
                                    <w:color w:val="222222"/>
                                    <w:sz w:val="18"/>
                                    <w:szCs w:val="18"/>
                                    <w:lang w:val="en-IE" w:eastAsia="en-IE"/>
                                  </w:rPr>
                                  <w:t>to Jayden Quinn's mammy Liz who has</w:t>
                                </w:r>
                                <w:r w:rsidRPr="006A08A1">
                                  <w:rPr>
                                    <w:rFonts w:ascii="Comic Sans MS" w:eastAsia="Times New Roman" w:hAnsi="Comic Sans MS" w:cs="Times New Roman"/>
                                    <w:color w:val="1F497D"/>
                                    <w:sz w:val="18"/>
                                    <w:szCs w:val="18"/>
                                    <w:lang w:val="en-IE" w:eastAsia="en-IE"/>
                                  </w:rPr>
                                  <w:t> </w:t>
                                </w:r>
                                <w:r w:rsidRPr="006A08A1">
                                  <w:rPr>
                                    <w:rFonts w:ascii="Comic Sans MS" w:eastAsia="Times New Roman" w:hAnsi="Comic Sans MS" w:cs="Times New Roman"/>
                                    <w:color w:val="222222"/>
                                    <w:sz w:val="18"/>
                                    <w:szCs w:val="18"/>
                                    <w:lang w:val="en-IE" w:eastAsia="en-IE"/>
                                  </w:rPr>
                                  <w:t>obtained a €100 voucher from 53 Degrees North for us and more fabulous vouchers from Grant's Uniforms and Alan Dunne Photography. We would also be very grateful to any parents who could donate a prize themselves (such as unwanted presents, boxes of chocolates and biscuits).  In November, we will have a red box outside the school secretary's office to collect raffle prizes donated by parents, which will be included in our raffle as spot prizes.</w:t>
                                </w:r>
                                <w:r w:rsidR="00B844A7" w:rsidRPr="006A08A1">
                                  <w:rPr>
                                    <w:rFonts w:ascii="Comic Sans MS" w:eastAsia="Times New Roman" w:hAnsi="Comic Sans MS" w:cs="Times New Roman"/>
                                    <w:color w:val="222222"/>
                                    <w:sz w:val="18"/>
                                    <w:szCs w:val="18"/>
                                    <w:lang w:val="en-IE" w:eastAsia="en-IE"/>
                                  </w:rPr>
                                  <w:t xml:space="preserve"> </w:t>
                                </w:r>
                                <w:r w:rsidRPr="006A08A1">
                                  <w:rPr>
                                    <w:rFonts w:ascii="Comic Sans MS" w:eastAsia="Times New Roman" w:hAnsi="Comic Sans MS" w:cs="Times New Roman"/>
                                    <w:color w:val="222222"/>
                                    <w:sz w:val="18"/>
                                    <w:szCs w:val="18"/>
                                    <w:lang w:val="en-IE" w:eastAsia="en-IE"/>
                                  </w:rPr>
                                  <w:t>On </w:t>
                                </w:r>
                                <w:r w:rsidRPr="006A08A1">
                                  <w:rPr>
                                    <w:rFonts w:ascii="Comic Sans MS" w:eastAsia="Times New Roman" w:hAnsi="Comic Sans MS" w:cs="Times New Roman"/>
                                    <w:bCs/>
                                    <w:color w:val="222222"/>
                                    <w:sz w:val="18"/>
                                    <w:szCs w:val="18"/>
                                    <w:lang w:val="en-IE" w:eastAsia="en-IE"/>
                                  </w:rPr>
                                  <w:t>October 27th</w:t>
                                </w:r>
                                <w:r w:rsidRPr="006A08A1">
                                  <w:rPr>
                                    <w:rFonts w:ascii="Comic Sans MS" w:eastAsia="Times New Roman" w:hAnsi="Comic Sans MS" w:cs="Times New Roman"/>
                                    <w:color w:val="222222"/>
                                    <w:sz w:val="18"/>
                                    <w:szCs w:val="18"/>
                                    <w:lang w:val="en-IE" w:eastAsia="en-IE"/>
                                  </w:rPr>
                                  <w:t> the school will be having a </w:t>
                                </w:r>
                                <w:r w:rsidRPr="006A08A1">
                                  <w:rPr>
                                    <w:rFonts w:ascii="Comic Sans MS" w:eastAsia="Times New Roman" w:hAnsi="Comic Sans MS" w:cs="Times New Roman"/>
                                    <w:bCs/>
                                    <w:color w:val="222222"/>
                                    <w:sz w:val="18"/>
                                    <w:szCs w:val="18"/>
                                    <w:lang w:val="en-IE" w:eastAsia="en-IE"/>
                                  </w:rPr>
                                  <w:t>special Dress-Up non-uniform day.</w:t>
                                </w:r>
                                <w:r w:rsidRPr="006A08A1">
                                  <w:rPr>
                                    <w:rFonts w:ascii="Comic Sans MS" w:eastAsia="Times New Roman" w:hAnsi="Comic Sans MS" w:cs="Times New Roman"/>
                                    <w:color w:val="222222"/>
                                    <w:sz w:val="18"/>
                                    <w:szCs w:val="18"/>
                                    <w:lang w:val="en-IE" w:eastAsia="en-IE"/>
                                  </w:rPr>
                                  <w:t>  We ask each child to bring in </w:t>
                                </w:r>
                                <w:r w:rsidRPr="006A08A1">
                                  <w:rPr>
                                    <w:rFonts w:ascii="Comic Sans MS" w:eastAsia="Times New Roman" w:hAnsi="Comic Sans MS" w:cs="Times New Roman"/>
                                    <w:bCs/>
                                    <w:color w:val="222222"/>
                                    <w:sz w:val="18"/>
                                    <w:szCs w:val="18"/>
                                    <w:lang w:val="en-IE" w:eastAsia="en-IE"/>
                                  </w:rPr>
                                  <w:t>€2.00</w:t>
                                </w:r>
                                <w:r w:rsidRPr="006A08A1">
                                  <w:rPr>
                                    <w:rFonts w:ascii="Comic Sans MS" w:eastAsia="Times New Roman" w:hAnsi="Comic Sans MS" w:cs="Times New Roman"/>
                                    <w:color w:val="222222"/>
                                    <w:sz w:val="18"/>
                                    <w:szCs w:val="18"/>
                                    <w:lang w:val="en-IE" w:eastAsia="en-IE"/>
                                  </w:rPr>
                                  <w:t> to school that day!</w:t>
                                </w:r>
                                <w:r w:rsidR="00B844A7" w:rsidRPr="006A08A1">
                                  <w:rPr>
                                    <w:rFonts w:ascii="Comic Sans MS" w:eastAsia="Times New Roman" w:hAnsi="Comic Sans MS" w:cs="Times New Roman"/>
                                    <w:color w:val="222222"/>
                                    <w:sz w:val="18"/>
                                    <w:szCs w:val="18"/>
                                    <w:lang w:val="en-IE" w:eastAsia="en-IE"/>
                                  </w:rPr>
                                  <w:t xml:space="preserve"> </w:t>
                                </w:r>
                                <w:r w:rsidRPr="006A08A1">
                                  <w:rPr>
                                    <w:rFonts w:ascii="Comic Sans MS" w:eastAsia="Times New Roman" w:hAnsi="Comic Sans MS" w:cs="Times New Roman"/>
                                    <w:color w:val="222222"/>
                                    <w:sz w:val="18"/>
                                    <w:szCs w:val="18"/>
                                    <w:lang w:val="en-IE" w:eastAsia="en-IE"/>
                                  </w:rPr>
                                  <w:t>The Parents' Association is passionate about improving facilities and learning experiences for </w:t>
                                </w:r>
                                <w:r w:rsidRPr="006A08A1">
                                  <w:rPr>
                                    <w:rFonts w:ascii="Comic Sans MS" w:eastAsia="Times New Roman" w:hAnsi="Comic Sans MS" w:cs="Times New Roman"/>
                                    <w:bCs/>
                                    <w:color w:val="222222"/>
                                    <w:sz w:val="18"/>
                                    <w:szCs w:val="18"/>
                                    <w:lang w:val="en-IE" w:eastAsia="en-IE"/>
                                  </w:rPr>
                                  <w:t>ALL</w:t>
                                </w:r>
                                <w:r w:rsidRPr="006A08A1">
                                  <w:rPr>
                                    <w:rFonts w:ascii="Comic Sans MS" w:eastAsia="Times New Roman" w:hAnsi="Comic Sans MS" w:cs="Times New Roman"/>
                                    <w:color w:val="222222"/>
                                    <w:sz w:val="18"/>
                                    <w:szCs w:val="18"/>
                                    <w:lang w:val="en-IE" w:eastAsia="en-IE"/>
                                  </w:rPr>
                                  <w:t> our pupils.</w:t>
                                </w:r>
                                <w:r w:rsidRPr="006A08A1">
                                  <w:rPr>
                                    <w:rFonts w:ascii="Comic Sans MS" w:eastAsia="Times New Roman" w:hAnsi="Comic Sans MS" w:cs="Times New Roman"/>
                                    <w:color w:val="1F497D"/>
                                    <w:sz w:val="18"/>
                                    <w:szCs w:val="18"/>
                                    <w:lang w:val="en-IE" w:eastAsia="en-IE"/>
                                  </w:rPr>
                                  <w:t>  </w:t>
                                </w:r>
                                <w:r w:rsidRPr="006A08A1">
                                  <w:rPr>
                                    <w:rFonts w:ascii="Comic Sans MS" w:eastAsia="Times New Roman" w:hAnsi="Comic Sans MS" w:cs="Times New Roman"/>
                                    <w:color w:val="222222"/>
                                    <w:sz w:val="18"/>
                                    <w:szCs w:val="18"/>
                                    <w:lang w:val="en-IE" w:eastAsia="en-IE"/>
                                  </w:rPr>
                                  <w:t>Our next project is to refurbish and upgrade our school library.  This is a huge project</w:t>
                                </w:r>
                                <w:r w:rsidRPr="00A23D00">
                                  <w:rPr>
                                    <w:rFonts w:ascii="Comic Sans MS" w:eastAsia="Times New Roman" w:hAnsi="Comic Sans MS" w:cs="Times New Roman"/>
                                    <w:color w:val="222222"/>
                                    <w:sz w:val="18"/>
                                    <w:szCs w:val="18"/>
                                    <w:lang w:val="en-IE" w:eastAsia="en-IE"/>
                                  </w:rPr>
                                  <w:t xml:space="preserve"> as we will need new flooring and seating as well as books. Please contact Chairperson Emer Lynch on 087 6600701 if you know any businesses or companies who would be willing to donate prizes or sponsor events in the school, or if you have any fundraising ideas. The Winter term is a very busy time of year for the Parents' Association so we welcome </w:t>
                                </w:r>
                                <w:r w:rsidR="006A08A1">
                                  <w:rPr>
                                    <w:rFonts w:ascii="Comic Sans MS" w:eastAsia="Times New Roman" w:hAnsi="Comic Sans MS" w:cs="Times New Roman"/>
                                    <w:color w:val="222222"/>
                                    <w:sz w:val="18"/>
                                    <w:szCs w:val="18"/>
                                    <w:lang w:val="en-IE" w:eastAsia="en-IE"/>
                                  </w:rPr>
                                  <w:t>any new members</w:t>
                                </w:r>
                                <w:r w:rsidRPr="00A23D00">
                                  <w:rPr>
                                    <w:rFonts w:ascii="Comic Sans MS" w:eastAsia="Times New Roman" w:hAnsi="Comic Sans MS" w:cs="Times New Roman"/>
                                    <w:color w:val="222222"/>
                                    <w:sz w:val="18"/>
                                    <w:szCs w:val="18"/>
                                    <w:lang w:val="en-IE" w:eastAsia="en-IE"/>
                                  </w:rPr>
                                  <w:t>.</w:t>
                                </w:r>
                              </w:p>
                              <w:p w:rsidR="00842F6A" w:rsidRPr="00847488" w:rsidRDefault="00842F6A" w:rsidP="00842F6A">
                                <w:pPr>
                                  <w:pStyle w:val="NormalWeb"/>
                                  <w:shd w:val="clear" w:color="auto" w:fill="FFFFFF"/>
                                  <w:rPr>
                                    <w:rFonts w:ascii="Comic Sans MS" w:hAnsi="Comic Sans MS"/>
                                    <w:color w:val="222222"/>
                                    <w:sz w:val="18"/>
                                    <w:szCs w:val="18"/>
                                  </w:rPr>
                                </w:pPr>
                              </w:p>
                              <w:p w:rsidR="004432F4" w:rsidRDefault="004432F4" w:rsidP="00E9146F">
                                <w:pPr>
                                  <w:pStyle w:val="NormalWeb"/>
                                  <w:shd w:val="clear" w:color="auto" w:fill="FFFFFF"/>
                                  <w:jc w:val="center"/>
                                  <w:rPr>
                                    <w:rFonts w:ascii="Comic Sans MS" w:hAnsi="Comic Sans MS"/>
                                    <w:color w:val="222222"/>
                                    <w:sz w:val="18"/>
                                    <w:szCs w:val="18"/>
                                  </w:rPr>
                                </w:pPr>
                              </w:p>
                              <w:p w:rsidR="00DD60A4" w:rsidRPr="00953ED9" w:rsidRDefault="00863208"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80812" id="Text Box 184" o:spid="_x0000_s1029" type="#_x0000_t202" style="position:absolute;margin-left:34.5pt;margin-top:10.5pt;width:235.85pt;height:74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sC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" filled="f" stroked="f">
                <v:textbox inset="0,0,0,0">
                  <w:txbxContent>
                    <w:sdt>
                      <w:sdtPr>
                        <w:rPr>
                          <w:rStyle w:val="TextChar"/>
                          <w:b/>
                          <w:caps/>
                          <w:sz w:val="22"/>
                          <w:shd w:val="clear" w:color="auto" w:fill="FFFFFF"/>
                        </w:rPr>
                        <w:id w:val="-1165164961"/>
                      </w:sdtPr>
                      <w:sdtEndPr>
                        <w:rPr>
                          <w:rStyle w:val="TextChar"/>
                          <w:b w:val="0"/>
                          <w:caps w:val="0"/>
                          <w:sz w:val="18"/>
                          <w:shd w:val="clear" w:color="auto" w:fill="auto"/>
                        </w:rPr>
                      </w:sdtEndPr>
                      <w:sdtContent>
                        <w:sdt>
                          <w:sdtPr>
                            <w:rPr>
                              <w:rStyle w:val="SectionLabelALLCAPSChar"/>
                              <w:rFonts w:ascii="Comic Sans MS" w:hAnsi="Comic Sans MS"/>
                              <w:b w:val="0"/>
                              <w:caps w:val="0"/>
                              <w:sz w:val="18"/>
                              <w:szCs w:val="18"/>
                            </w:rPr>
                            <w:id w:val="-127944595"/>
                          </w:sdtPr>
                          <w:sdtEndPr>
                            <w:rPr>
                              <w:rStyle w:val="DefaultParagraphFont"/>
                              <w:b/>
                              <w:caps/>
                            </w:rPr>
                          </w:sdtEndPr>
                          <w:sdtContent>
                            <w:p w:rsidR="00951C00" w:rsidRPr="00951C00" w:rsidRDefault="00951C00" w:rsidP="00951C00">
                              <w:pPr>
                                <w:shd w:val="clear" w:color="auto" w:fill="FFFFFF"/>
                                <w:rPr>
                                  <w:rFonts w:ascii="Comic Sans MS" w:hAnsi="Comic Sans MS" w:cs="Arial"/>
                                  <w:color w:val="222222"/>
                                  <w:sz w:val="16"/>
                                  <w:szCs w:val="16"/>
                                  <w:shd w:val="clear" w:color="auto" w:fill="FFFFFF"/>
                                </w:rPr>
                              </w:pPr>
                              <w:r w:rsidRPr="00951C00">
                                <w:rPr>
                                  <w:rFonts w:ascii="Comic Sans MS" w:eastAsia="Times New Roman" w:hAnsi="Comic Sans MS" w:cs="Arial"/>
                                  <w:b/>
                                  <w:color w:val="222222"/>
                                  <w:sz w:val="16"/>
                                  <w:szCs w:val="16"/>
                                  <w:lang w:val="en-IE" w:eastAsia="en-IE"/>
                                </w:rPr>
                                <w:t>Fifth class</w:t>
                              </w:r>
                              <w:r w:rsidRPr="00951C00">
                                <w:rPr>
                                  <w:rFonts w:ascii="Comic Sans MS" w:hAnsi="Comic Sans MS" w:cs="Arial"/>
                                  <w:color w:val="222222"/>
                                  <w:sz w:val="16"/>
                                  <w:szCs w:val="16"/>
                                  <w:shd w:val="clear" w:color="auto" w:fill="FFFFFF"/>
                                </w:rPr>
                                <w:t xml:space="preserve"> have all been very busy in 5th class this month learning all about different myths and legends. We have worked hard researching and creating projects on our favourite </w:t>
                              </w:r>
                              <w:r w:rsidR="006A08A1">
                                <w:rPr>
                                  <w:rFonts w:ascii="Comic Sans MS" w:hAnsi="Comic Sans MS" w:cs="Arial"/>
                                  <w:color w:val="222222"/>
                                  <w:sz w:val="16"/>
                                  <w:szCs w:val="16"/>
                                  <w:shd w:val="clear" w:color="auto" w:fill="FFFFFF"/>
                                </w:rPr>
                                <w:t>traditional</w:t>
                              </w:r>
                              <w:r w:rsidRPr="00951C00">
                                <w:rPr>
                                  <w:rFonts w:ascii="Comic Sans MS" w:hAnsi="Comic Sans MS" w:cs="Arial"/>
                                  <w:color w:val="222222"/>
                                  <w:sz w:val="16"/>
                                  <w:szCs w:val="16"/>
                                  <w:shd w:val="clear" w:color="auto" w:fill="FFFFFF"/>
                                </w:rPr>
                                <w:t xml:space="preserve"> </w:t>
                              </w:r>
                              <w:r w:rsidR="006A08A1">
                                <w:rPr>
                                  <w:rFonts w:ascii="Comic Sans MS" w:hAnsi="Comic Sans MS" w:cs="Arial"/>
                                  <w:color w:val="222222"/>
                                  <w:sz w:val="16"/>
                                  <w:szCs w:val="16"/>
                                  <w:shd w:val="clear" w:color="auto" w:fill="FFFFFF"/>
                                </w:rPr>
                                <w:t xml:space="preserve">and </w:t>
                              </w:r>
                              <w:r w:rsidRPr="00951C00">
                                <w:rPr>
                                  <w:rFonts w:ascii="Comic Sans MS" w:hAnsi="Comic Sans MS" w:cs="Arial"/>
                                  <w:color w:val="222222"/>
                                  <w:sz w:val="16"/>
                                  <w:szCs w:val="16"/>
                                  <w:shd w:val="clear" w:color="auto" w:fill="FFFFFF"/>
                                </w:rPr>
                                <w:t xml:space="preserve">cultural myths and legends. We have been </w:t>
                              </w:r>
                              <w:r w:rsidR="006A08A1">
                                <w:rPr>
                                  <w:rFonts w:ascii="Comic Sans MS" w:hAnsi="Comic Sans MS" w:cs="Arial"/>
                                  <w:color w:val="222222"/>
                                  <w:sz w:val="16"/>
                                  <w:szCs w:val="16"/>
                                  <w:shd w:val="clear" w:color="auto" w:fill="FFFFFF"/>
                                </w:rPr>
                                <w:t>enjoying</w:t>
                              </w:r>
                              <w:r w:rsidRPr="00951C00">
                                <w:rPr>
                                  <w:rFonts w:ascii="Comic Sans MS" w:hAnsi="Comic Sans MS" w:cs="Arial"/>
                                  <w:color w:val="222222"/>
                                  <w:sz w:val="16"/>
                                  <w:szCs w:val="16"/>
                                  <w:shd w:val="clear" w:color="auto" w:fill="FFFFFF"/>
                                </w:rPr>
                                <w:t xml:space="preserve"> role-playing a Bialann in our classrooms. We</w:t>
                              </w:r>
                              <w:r w:rsidR="006A08A1">
                                <w:rPr>
                                  <w:rFonts w:ascii="Comic Sans MS" w:hAnsi="Comic Sans MS" w:cs="Arial"/>
                                  <w:color w:val="222222"/>
                                  <w:sz w:val="16"/>
                                  <w:szCs w:val="16"/>
                                  <w:shd w:val="clear" w:color="auto" w:fill="FFFFFF"/>
                                </w:rPr>
                                <w:t xml:space="preserve"> worked very hard on drafting, </w:t>
                              </w:r>
                              <w:r w:rsidRPr="00951C00">
                                <w:rPr>
                                  <w:rFonts w:ascii="Comic Sans MS" w:hAnsi="Comic Sans MS" w:cs="Arial"/>
                                  <w:color w:val="222222"/>
                                  <w:sz w:val="16"/>
                                  <w:szCs w:val="16"/>
                                  <w:shd w:val="clear" w:color="auto" w:fill="FFFFFF"/>
                                </w:rPr>
                                <w:t xml:space="preserve">redrafting and publishing our own pieces of recount writing. We participated in different maths week activities </w:t>
                              </w:r>
                              <w:r w:rsidR="006A08A1">
                                <w:rPr>
                                  <w:rFonts w:ascii="Comic Sans MS" w:hAnsi="Comic Sans MS" w:cs="Arial"/>
                                  <w:color w:val="222222"/>
                                  <w:sz w:val="16"/>
                                  <w:szCs w:val="16"/>
                                  <w:shd w:val="clear" w:color="auto" w:fill="FFFFFF"/>
                                </w:rPr>
                                <w:t xml:space="preserve">and a </w:t>
                              </w:r>
                              <w:r w:rsidRPr="00951C00">
                                <w:rPr>
                                  <w:rFonts w:ascii="Comic Sans MS" w:hAnsi="Comic Sans MS" w:cs="Arial"/>
                                  <w:color w:val="222222"/>
                                  <w:sz w:val="16"/>
                                  <w:szCs w:val="16"/>
                                  <w:shd w:val="clear" w:color="auto" w:fill="FFFFFF"/>
                                </w:rPr>
                                <w:t>maths trail around the school. We have also been learning all about how we breath</w:t>
                              </w:r>
                              <w:r w:rsidR="00AF6522">
                                <w:rPr>
                                  <w:rFonts w:ascii="Comic Sans MS" w:hAnsi="Comic Sans MS" w:cs="Arial"/>
                                  <w:color w:val="222222"/>
                                  <w:sz w:val="16"/>
                                  <w:szCs w:val="16"/>
                                  <w:shd w:val="clear" w:color="auto" w:fill="FFFFFF"/>
                                </w:rPr>
                                <w:t>e</w:t>
                              </w:r>
                              <w:r w:rsidRPr="00951C00">
                                <w:rPr>
                                  <w:rFonts w:ascii="Comic Sans MS" w:hAnsi="Comic Sans MS" w:cs="Arial"/>
                                  <w:color w:val="222222"/>
                                  <w:sz w:val="16"/>
                                  <w:szCs w:val="16"/>
                                  <w:shd w:val="clear" w:color="auto" w:fill="FFFFFF"/>
                                </w:rPr>
                                <w:t xml:space="preserve"> in science, carrying out a pulse test in PE and identifying the joints and muscles which we have in our bodies</w:t>
                              </w:r>
                            </w:p>
                            <w:p w:rsidR="00951C00" w:rsidRPr="006A08A1" w:rsidRDefault="00951C00" w:rsidP="006A08A1">
                              <w:pPr>
                                <w:shd w:val="clear" w:color="auto" w:fill="FFFFFF"/>
                                <w:rPr>
                                  <w:rStyle w:val="SectionLabelALLCAPSChar"/>
                                  <w:rFonts w:ascii="Comic Sans MS" w:eastAsia="Times New Roman" w:hAnsi="Comic Sans MS" w:cs="Arial"/>
                                  <w:b w:val="0"/>
                                  <w:caps w:val="0"/>
                                  <w:color w:val="222222"/>
                                  <w:sz w:val="16"/>
                                  <w:szCs w:val="16"/>
                                  <w:lang w:val="en-IE" w:eastAsia="en-IE" w:bidi="ar-SA"/>
                                </w:rPr>
                              </w:pPr>
                              <w:r w:rsidRPr="00951C00">
                                <w:rPr>
                                  <w:rFonts w:ascii="Comic Sans MS" w:eastAsia="Times New Roman" w:hAnsi="Comic Sans MS" w:cs="Arial"/>
                                  <w:b/>
                                  <w:color w:val="222222"/>
                                  <w:sz w:val="16"/>
                                  <w:szCs w:val="16"/>
                                  <w:lang w:val="en-IE" w:eastAsia="en-IE"/>
                                </w:rPr>
                                <w:t xml:space="preserve">Sixth </w:t>
                              </w:r>
                              <w:r w:rsidRPr="006A08A1">
                                <w:rPr>
                                  <w:rFonts w:ascii="Comic Sans MS" w:eastAsia="Times New Roman" w:hAnsi="Comic Sans MS" w:cs="Arial"/>
                                  <w:b/>
                                  <w:color w:val="222222"/>
                                  <w:sz w:val="16"/>
                                  <w:szCs w:val="16"/>
                                  <w:lang w:val="en-IE" w:eastAsia="en-IE"/>
                                </w:rPr>
                                <w:t>class</w:t>
                              </w:r>
                              <w:r w:rsidR="006A08A1">
                                <w:rPr>
                                  <w:rFonts w:ascii="Comic Sans MS" w:hAnsi="Comic Sans MS" w:cs="Arial"/>
                                  <w:color w:val="222222"/>
                                  <w:sz w:val="16"/>
                                  <w:szCs w:val="16"/>
                                  <w:shd w:val="clear" w:color="auto" w:fill="FFFFFF"/>
                                </w:rPr>
                                <w:t xml:space="preserve"> have</w:t>
                              </w:r>
                              <w:r w:rsidR="006A08A1" w:rsidRPr="006A08A1">
                                <w:rPr>
                                  <w:rFonts w:ascii="Comic Sans MS" w:hAnsi="Comic Sans MS" w:cs="Arial"/>
                                  <w:color w:val="222222"/>
                                  <w:sz w:val="16"/>
                                  <w:szCs w:val="16"/>
                                  <w:shd w:val="clear" w:color="auto" w:fill="FFFFFF"/>
                                </w:rPr>
                                <w:t xml:space="preserve"> been busy writing persuasive essays, learning about tourism in Ireland and Fair Trade around the world, Bia, Mé Féin agus Oíche Shamhna through Gaeilge also. Sixth</w:t>
                              </w:r>
                              <w:r w:rsidR="00AF6522">
                                <w:rPr>
                                  <w:rFonts w:ascii="Comic Sans MS" w:hAnsi="Comic Sans MS" w:cs="Arial"/>
                                  <w:color w:val="222222"/>
                                  <w:sz w:val="16"/>
                                  <w:szCs w:val="16"/>
                                  <w:shd w:val="clear" w:color="auto" w:fill="FFFFFF"/>
                                </w:rPr>
                                <w:t xml:space="preserve"> class</w:t>
                              </w:r>
                              <w:r w:rsidR="006A08A1" w:rsidRPr="006A08A1">
                                <w:rPr>
                                  <w:rFonts w:ascii="Comic Sans MS" w:hAnsi="Comic Sans MS" w:cs="Arial"/>
                                  <w:color w:val="222222"/>
                                  <w:sz w:val="16"/>
                                  <w:szCs w:val="16"/>
                                  <w:shd w:val="clear" w:color="auto" w:fill="FFFFFF"/>
                                </w:rPr>
                                <w:t xml:space="preserve"> designed fantastic self</w:t>
                              </w:r>
                              <w:r w:rsidR="00AF6522">
                                <w:rPr>
                                  <w:rFonts w:ascii="Comic Sans MS" w:hAnsi="Comic Sans MS" w:cs="Arial"/>
                                  <w:color w:val="222222"/>
                                  <w:sz w:val="16"/>
                                  <w:szCs w:val="16"/>
                                  <w:shd w:val="clear" w:color="auto" w:fill="FFFFFF"/>
                                </w:rPr>
                                <w:t>-</w:t>
                              </w:r>
                              <w:r w:rsidR="006A08A1" w:rsidRPr="006A08A1">
                                <w:rPr>
                                  <w:rFonts w:ascii="Comic Sans MS" w:hAnsi="Comic Sans MS" w:cs="Arial"/>
                                  <w:color w:val="222222"/>
                                  <w:sz w:val="16"/>
                                  <w:szCs w:val="16"/>
                                  <w:shd w:val="clear" w:color="auto" w:fill="FFFFFF"/>
                                </w:rPr>
                                <w:t>portraits at the beginning of the school year along with many other art activities, some in cel</w:t>
                              </w:r>
                              <w:r w:rsidR="006A08A1">
                                <w:rPr>
                                  <w:rFonts w:ascii="Comic Sans MS" w:hAnsi="Comic Sans MS" w:cs="Arial"/>
                                  <w:color w:val="222222"/>
                                  <w:sz w:val="16"/>
                                  <w:szCs w:val="16"/>
                                  <w:shd w:val="clear" w:color="auto" w:fill="FFFFFF"/>
                                </w:rPr>
                                <w:t>ebration with Diwali last week.</w:t>
                              </w:r>
                            </w:p>
                            <w:p w:rsidR="00FB0A40" w:rsidRPr="00B844A7" w:rsidRDefault="00842F6A" w:rsidP="00FB0A40">
                              <w:pPr>
                                <w:pStyle w:val="SectionLabelALLCAPS"/>
                                <w:rPr>
                                  <w:rFonts w:ascii="Comic Sans MS" w:hAnsi="Comic Sans MS"/>
                                  <w:sz w:val="18"/>
                                  <w:szCs w:val="18"/>
                                </w:rPr>
                              </w:pPr>
                              <w:r w:rsidRPr="00B844A7">
                                <w:rPr>
                                  <w:rStyle w:val="SectionLabelALLCAPSChar"/>
                                  <w:rFonts w:ascii="Comic Sans MS" w:hAnsi="Comic Sans MS"/>
                                  <w:b/>
                                  <w:caps/>
                                  <w:sz w:val="18"/>
                                  <w:szCs w:val="18"/>
                                </w:rPr>
                                <w:t>p</w:t>
                              </w:r>
                              <w:r w:rsidR="00FB0A40" w:rsidRPr="00B844A7">
                                <w:rPr>
                                  <w:rStyle w:val="SectionLabelALLCAPSChar"/>
                                  <w:rFonts w:ascii="Comic Sans MS" w:hAnsi="Comic Sans MS"/>
                                  <w:b/>
                                  <w:caps/>
                                  <w:sz w:val="18"/>
                                  <w:szCs w:val="18"/>
                                </w:rPr>
                                <w:t>a</w:t>
                              </w:r>
                              <w:r w:rsidRPr="00B844A7">
                                <w:rPr>
                                  <w:rStyle w:val="SectionLabelALLCAPSChar"/>
                                  <w:rFonts w:ascii="Comic Sans MS" w:hAnsi="Comic Sans MS"/>
                                  <w:b/>
                                  <w:caps/>
                                  <w:sz w:val="18"/>
                                  <w:szCs w:val="18"/>
                                </w:rPr>
                                <w:t>rents Association</w:t>
                              </w:r>
                              <w:r w:rsidR="00FB0A40" w:rsidRPr="00B844A7">
                                <w:rPr>
                                  <w:rStyle w:val="SectionLabelALLCAPSChar"/>
                                  <w:rFonts w:ascii="Comic Sans MS" w:hAnsi="Comic Sans MS"/>
                                  <w:b/>
                                  <w:caps/>
                                  <w:sz w:val="18"/>
                                  <w:szCs w:val="18"/>
                                </w:rPr>
                                <w:t xml:space="preserve"> news</w:t>
                              </w:r>
                            </w:p>
                          </w:sdtContent>
                        </w:sdt>
                        <w:p w:rsidR="00A23D00" w:rsidRPr="00A23D00" w:rsidRDefault="00A23D00" w:rsidP="00A23D00">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r w:rsidRPr="006A08A1">
                            <w:rPr>
                              <w:rFonts w:ascii="Comic Sans MS" w:eastAsia="Times New Roman" w:hAnsi="Comic Sans MS" w:cs="Times New Roman"/>
                              <w:color w:val="222222"/>
                              <w:sz w:val="18"/>
                              <w:szCs w:val="18"/>
                              <w:lang w:val="en-IE" w:eastAsia="en-IE"/>
                            </w:rPr>
                            <w:t>Scoil Ghráinne Parents Association had a very busy October, organising the </w:t>
                          </w:r>
                          <w:r w:rsidRPr="006A08A1">
                            <w:rPr>
                              <w:rFonts w:ascii="Comic Sans MS" w:eastAsia="Times New Roman" w:hAnsi="Comic Sans MS" w:cs="Times New Roman"/>
                              <w:bCs/>
                              <w:color w:val="222222"/>
                              <w:sz w:val="18"/>
                              <w:szCs w:val="18"/>
                              <w:lang w:val="en-IE" w:eastAsia="en-IE"/>
                            </w:rPr>
                            <w:t>photographs</w:t>
                          </w:r>
                          <w:r w:rsidR="006A08A1">
                            <w:rPr>
                              <w:rFonts w:ascii="Comic Sans MS" w:eastAsia="Times New Roman" w:hAnsi="Comic Sans MS" w:cs="Times New Roman"/>
                              <w:color w:val="222222"/>
                              <w:sz w:val="18"/>
                              <w:szCs w:val="18"/>
                              <w:lang w:val="en-IE" w:eastAsia="en-IE"/>
                            </w:rPr>
                            <w:t> for </w:t>
                          </w:r>
                          <w:r w:rsidRPr="006A08A1">
                            <w:rPr>
                              <w:rFonts w:ascii="Comic Sans MS" w:eastAsia="Times New Roman" w:hAnsi="Comic Sans MS" w:cs="Times New Roman"/>
                              <w:color w:val="222222"/>
                              <w:sz w:val="18"/>
                              <w:szCs w:val="18"/>
                              <w:lang w:val="en-IE" w:eastAsia="en-IE"/>
                            </w:rPr>
                            <w:t>our </w:t>
                          </w:r>
                          <w:r w:rsidRPr="006A08A1">
                            <w:rPr>
                              <w:rFonts w:ascii="Comic Sans MS" w:eastAsia="Times New Roman" w:hAnsi="Comic Sans MS" w:cs="Times New Roman"/>
                              <w:bCs/>
                              <w:color w:val="222222"/>
                              <w:sz w:val="18"/>
                              <w:szCs w:val="18"/>
                              <w:lang w:val="en-IE" w:eastAsia="en-IE"/>
                            </w:rPr>
                            <w:t>2017 class calendars</w:t>
                          </w:r>
                          <w:r w:rsidRPr="006A08A1">
                            <w:rPr>
                              <w:rFonts w:ascii="Comic Sans MS" w:eastAsia="Times New Roman" w:hAnsi="Comic Sans MS" w:cs="Times New Roman"/>
                              <w:color w:val="222222"/>
                              <w:sz w:val="18"/>
                              <w:szCs w:val="18"/>
                              <w:lang w:val="en-IE" w:eastAsia="en-IE"/>
                            </w:rPr>
                            <w:t>.  A big thank you to the members of the Parents' Association who helped the photographer coordinate the photos and made sure everything went smoothly.  The calendars are on sale for a limited time, priced </w:t>
                          </w:r>
                          <w:r w:rsidRPr="006A08A1">
                            <w:rPr>
                              <w:rFonts w:ascii="Comic Sans MS" w:eastAsia="Times New Roman" w:hAnsi="Comic Sans MS" w:cs="Times New Roman"/>
                              <w:bCs/>
                              <w:color w:val="222222"/>
                              <w:sz w:val="18"/>
                              <w:szCs w:val="18"/>
                              <w:lang w:val="en-IE" w:eastAsia="en-IE"/>
                            </w:rPr>
                            <w:t>€5.00 each</w:t>
                          </w:r>
                          <w:r w:rsidRPr="006A08A1">
                            <w:rPr>
                              <w:rFonts w:ascii="Comic Sans MS" w:eastAsia="Times New Roman" w:hAnsi="Comic Sans MS" w:cs="Times New Roman"/>
                              <w:color w:val="222222"/>
                              <w:sz w:val="18"/>
                              <w:szCs w:val="18"/>
                              <w:lang w:val="en-IE" w:eastAsia="en-IE"/>
                            </w:rPr>
                            <w:t>.  The calendars make great presents for grandparents, friends and relativ</w:t>
                          </w:r>
                          <w:r w:rsidR="00B844A7" w:rsidRPr="006A08A1">
                            <w:rPr>
                              <w:rFonts w:ascii="Comic Sans MS" w:eastAsia="Times New Roman" w:hAnsi="Comic Sans MS" w:cs="Times New Roman"/>
                              <w:color w:val="222222"/>
                              <w:sz w:val="18"/>
                              <w:szCs w:val="18"/>
                              <w:lang w:val="en-IE" w:eastAsia="en-IE"/>
                            </w:rPr>
                            <w:t>es, especially those overseas. We are also very</w:t>
                          </w:r>
                          <w:r w:rsidRPr="006A08A1">
                            <w:rPr>
                              <w:rFonts w:ascii="Comic Sans MS" w:eastAsia="Times New Roman" w:hAnsi="Comic Sans MS" w:cs="Times New Roman"/>
                              <w:color w:val="222222"/>
                              <w:sz w:val="18"/>
                              <w:szCs w:val="18"/>
                              <w:lang w:val="en-IE" w:eastAsia="en-IE"/>
                            </w:rPr>
                            <w:t xml:space="preserve"> busy arranging our huge </w:t>
                          </w:r>
                          <w:r w:rsidRPr="006A08A1">
                            <w:rPr>
                              <w:rFonts w:ascii="Comic Sans MS" w:eastAsia="Times New Roman" w:hAnsi="Comic Sans MS" w:cs="Times New Roman"/>
                              <w:bCs/>
                              <w:color w:val="222222"/>
                              <w:sz w:val="18"/>
                              <w:szCs w:val="18"/>
                              <w:lang w:val="en-IE" w:eastAsia="en-IE"/>
                            </w:rPr>
                            <w:t>Winter Raffle</w:t>
                          </w:r>
                          <w:r w:rsidRPr="006A08A1">
                            <w:rPr>
                              <w:rFonts w:ascii="Comic Sans MS" w:eastAsia="Times New Roman" w:hAnsi="Comic Sans MS" w:cs="Times New Roman"/>
                              <w:color w:val="222222"/>
                              <w:sz w:val="18"/>
                              <w:szCs w:val="18"/>
                              <w:lang w:val="en-IE" w:eastAsia="en-IE"/>
                            </w:rPr>
                            <w:t> and we have some amazing prizes to be won, with more being added every day.  A huge thanks to Ger Conroy Fitness at Junction 6, Dublin 15's newest and most state of the art gym</w:t>
                          </w:r>
                          <w:r w:rsidRPr="006A08A1">
                            <w:rPr>
                              <w:rFonts w:ascii="Comic Sans MS" w:eastAsia="Times New Roman" w:hAnsi="Comic Sans MS" w:cs="Times New Roman"/>
                              <w:color w:val="1F497D"/>
                              <w:sz w:val="18"/>
                              <w:szCs w:val="18"/>
                              <w:lang w:val="en-IE" w:eastAsia="en-IE"/>
                            </w:rPr>
                            <w:t>,</w:t>
                          </w:r>
                          <w:r w:rsidRPr="006A08A1">
                            <w:rPr>
                              <w:rFonts w:ascii="Comic Sans MS" w:eastAsia="Times New Roman" w:hAnsi="Comic Sans MS" w:cs="Times New Roman"/>
                              <w:color w:val="222222"/>
                              <w:sz w:val="18"/>
                              <w:szCs w:val="18"/>
                              <w:lang w:val="en-IE" w:eastAsia="en-IE"/>
                            </w:rPr>
                            <w:t> who have given us a month's membership for one lucky winner! </w:t>
                          </w:r>
                          <w:r w:rsidRPr="006A08A1">
                            <w:rPr>
                              <w:rFonts w:ascii="Comic Sans MS" w:eastAsia="Times New Roman" w:hAnsi="Comic Sans MS" w:cs="Times New Roman"/>
                              <w:color w:val="1F497D"/>
                              <w:sz w:val="18"/>
                              <w:szCs w:val="18"/>
                              <w:lang w:val="en-IE" w:eastAsia="en-IE"/>
                            </w:rPr>
                            <w:t> </w:t>
                          </w:r>
                          <w:r w:rsidRPr="006A08A1">
                            <w:rPr>
                              <w:rFonts w:ascii="Comic Sans MS" w:eastAsia="Times New Roman" w:hAnsi="Comic Sans MS" w:cs="Times New Roman"/>
                              <w:color w:val="222222"/>
                              <w:sz w:val="18"/>
                              <w:szCs w:val="18"/>
                              <w:lang w:val="en-IE" w:eastAsia="en-IE"/>
                            </w:rPr>
                            <w:t>Very special thanks also</w:t>
                          </w:r>
                          <w:r w:rsidRPr="006A08A1">
                            <w:rPr>
                              <w:rFonts w:ascii="Comic Sans MS" w:eastAsia="Times New Roman" w:hAnsi="Comic Sans MS" w:cs="Times New Roman"/>
                              <w:color w:val="1F497D"/>
                              <w:sz w:val="18"/>
                              <w:szCs w:val="18"/>
                              <w:lang w:val="en-IE" w:eastAsia="en-IE"/>
                            </w:rPr>
                            <w:t> </w:t>
                          </w:r>
                          <w:r w:rsidRPr="006A08A1">
                            <w:rPr>
                              <w:rFonts w:ascii="Comic Sans MS" w:eastAsia="Times New Roman" w:hAnsi="Comic Sans MS" w:cs="Times New Roman"/>
                              <w:color w:val="222222"/>
                              <w:sz w:val="18"/>
                              <w:szCs w:val="18"/>
                              <w:lang w:val="en-IE" w:eastAsia="en-IE"/>
                            </w:rPr>
                            <w:t>to Jayden Quinn's mammy Liz who has</w:t>
                          </w:r>
                          <w:r w:rsidRPr="006A08A1">
                            <w:rPr>
                              <w:rFonts w:ascii="Comic Sans MS" w:eastAsia="Times New Roman" w:hAnsi="Comic Sans MS" w:cs="Times New Roman"/>
                              <w:color w:val="1F497D"/>
                              <w:sz w:val="18"/>
                              <w:szCs w:val="18"/>
                              <w:lang w:val="en-IE" w:eastAsia="en-IE"/>
                            </w:rPr>
                            <w:t> </w:t>
                          </w:r>
                          <w:r w:rsidRPr="006A08A1">
                            <w:rPr>
                              <w:rFonts w:ascii="Comic Sans MS" w:eastAsia="Times New Roman" w:hAnsi="Comic Sans MS" w:cs="Times New Roman"/>
                              <w:color w:val="222222"/>
                              <w:sz w:val="18"/>
                              <w:szCs w:val="18"/>
                              <w:lang w:val="en-IE" w:eastAsia="en-IE"/>
                            </w:rPr>
                            <w:t>obtained a €100 voucher from 53 Degrees North for us and more fabulous vouchers from Grant's Uniforms and Alan Dunne Photography. We would also be very grateful to any parents who could donate a prize themselves (such as unwanted presents, boxes of chocolates and biscuits).  In November, we will have a red box outside the school secretary's office to collect raffle prizes donated by parents, which will be included in our raffle as spot prizes.</w:t>
                          </w:r>
                          <w:r w:rsidR="00B844A7" w:rsidRPr="006A08A1">
                            <w:rPr>
                              <w:rFonts w:ascii="Comic Sans MS" w:eastAsia="Times New Roman" w:hAnsi="Comic Sans MS" w:cs="Times New Roman"/>
                              <w:color w:val="222222"/>
                              <w:sz w:val="18"/>
                              <w:szCs w:val="18"/>
                              <w:lang w:val="en-IE" w:eastAsia="en-IE"/>
                            </w:rPr>
                            <w:t xml:space="preserve"> </w:t>
                          </w:r>
                          <w:r w:rsidRPr="006A08A1">
                            <w:rPr>
                              <w:rFonts w:ascii="Comic Sans MS" w:eastAsia="Times New Roman" w:hAnsi="Comic Sans MS" w:cs="Times New Roman"/>
                              <w:color w:val="222222"/>
                              <w:sz w:val="18"/>
                              <w:szCs w:val="18"/>
                              <w:lang w:val="en-IE" w:eastAsia="en-IE"/>
                            </w:rPr>
                            <w:t>On </w:t>
                          </w:r>
                          <w:r w:rsidRPr="006A08A1">
                            <w:rPr>
                              <w:rFonts w:ascii="Comic Sans MS" w:eastAsia="Times New Roman" w:hAnsi="Comic Sans MS" w:cs="Times New Roman"/>
                              <w:bCs/>
                              <w:color w:val="222222"/>
                              <w:sz w:val="18"/>
                              <w:szCs w:val="18"/>
                              <w:lang w:val="en-IE" w:eastAsia="en-IE"/>
                            </w:rPr>
                            <w:t>October 27th</w:t>
                          </w:r>
                          <w:r w:rsidRPr="006A08A1">
                            <w:rPr>
                              <w:rFonts w:ascii="Comic Sans MS" w:eastAsia="Times New Roman" w:hAnsi="Comic Sans MS" w:cs="Times New Roman"/>
                              <w:color w:val="222222"/>
                              <w:sz w:val="18"/>
                              <w:szCs w:val="18"/>
                              <w:lang w:val="en-IE" w:eastAsia="en-IE"/>
                            </w:rPr>
                            <w:t> the school will be having a </w:t>
                          </w:r>
                          <w:r w:rsidRPr="006A08A1">
                            <w:rPr>
                              <w:rFonts w:ascii="Comic Sans MS" w:eastAsia="Times New Roman" w:hAnsi="Comic Sans MS" w:cs="Times New Roman"/>
                              <w:bCs/>
                              <w:color w:val="222222"/>
                              <w:sz w:val="18"/>
                              <w:szCs w:val="18"/>
                              <w:lang w:val="en-IE" w:eastAsia="en-IE"/>
                            </w:rPr>
                            <w:t>special Dress-Up non-uniform day.</w:t>
                          </w:r>
                          <w:r w:rsidRPr="006A08A1">
                            <w:rPr>
                              <w:rFonts w:ascii="Comic Sans MS" w:eastAsia="Times New Roman" w:hAnsi="Comic Sans MS" w:cs="Times New Roman"/>
                              <w:color w:val="222222"/>
                              <w:sz w:val="18"/>
                              <w:szCs w:val="18"/>
                              <w:lang w:val="en-IE" w:eastAsia="en-IE"/>
                            </w:rPr>
                            <w:t>  We ask each child to bring in </w:t>
                          </w:r>
                          <w:r w:rsidRPr="006A08A1">
                            <w:rPr>
                              <w:rFonts w:ascii="Comic Sans MS" w:eastAsia="Times New Roman" w:hAnsi="Comic Sans MS" w:cs="Times New Roman"/>
                              <w:bCs/>
                              <w:color w:val="222222"/>
                              <w:sz w:val="18"/>
                              <w:szCs w:val="18"/>
                              <w:lang w:val="en-IE" w:eastAsia="en-IE"/>
                            </w:rPr>
                            <w:t>€2.00</w:t>
                          </w:r>
                          <w:r w:rsidRPr="006A08A1">
                            <w:rPr>
                              <w:rFonts w:ascii="Comic Sans MS" w:eastAsia="Times New Roman" w:hAnsi="Comic Sans MS" w:cs="Times New Roman"/>
                              <w:color w:val="222222"/>
                              <w:sz w:val="18"/>
                              <w:szCs w:val="18"/>
                              <w:lang w:val="en-IE" w:eastAsia="en-IE"/>
                            </w:rPr>
                            <w:t> to school that day!</w:t>
                          </w:r>
                          <w:r w:rsidR="00B844A7" w:rsidRPr="006A08A1">
                            <w:rPr>
                              <w:rFonts w:ascii="Comic Sans MS" w:eastAsia="Times New Roman" w:hAnsi="Comic Sans MS" w:cs="Times New Roman"/>
                              <w:color w:val="222222"/>
                              <w:sz w:val="18"/>
                              <w:szCs w:val="18"/>
                              <w:lang w:val="en-IE" w:eastAsia="en-IE"/>
                            </w:rPr>
                            <w:t xml:space="preserve"> </w:t>
                          </w:r>
                          <w:r w:rsidRPr="006A08A1">
                            <w:rPr>
                              <w:rFonts w:ascii="Comic Sans MS" w:eastAsia="Times New Roman" w:hAnsi="Comic Sans MS" w:cs="Times New Roman"/>
                              <w:color w:val="222222"/>
                              <w:sz w:val="18"/>
                              <w:szCs w:val="18"/>
                              <w:lang w:val="en-IE" w:eastAsia="en-IE"/>
                            </w:rPr>
                            <w:t>The Parents' Association is passionate about improving facilities and learning experiences for </w:t>
                          </w:r>
                          <w:r w:rsidRPr="006A08A1">
                            <w:rPr>
                              <w:rFonts w:ascii="Comic Sans MS" w:eastAsia="Times New Roman" w:hAnsi="Comic Sans MS" w:cs="Times New Roman"/>
                              <w:bCs/>
                              <w:color w:val="222222"/>
                              <w:sz w:val="18"/>
                              <w:szCs w:val="18"/>
                              <w:lang w:val="en-IE" w:eastAsia="en-IE"/>
                            </w:rPr>
                            <w:t>ALL</w:t>
                          </w:r>
                          <w:r w:rsidRPr="006A08A1">
                            <w:rPr>
                              <w:rFonts w:ascii="Comic Sans MS" w:eastAsia="Times New Roman" w:hAnsi="Comic Sans MS" w:cs="Times New Roman"/>
                              <w:color w:val="222222"/>
                              <w:sz w:val="18"/>
                              <w:szCs w:val="18"/>
                              <w:lang w:val="en-IE" w:eastAsia="en-IE"/>
                            </w:rPr>
                            <w:t> our pupils.</w:t>
                          </w:r>
                          <w:r w:rsidRPr="006A08A1">
                            <w:rPr>
                              <w:rFonts w:ascii="Comic Sans MS" w:eastAsia="Times New Roman" w:hAnsi="Comic Sans MS" w:cs="Times New Roman"/>
                              <w:color w:val="1F497D"/>
                              <w:sz w:val="18"/>
                              <w:szCs w:val="18"/>
                              <w:lang w:val="en-IE" w:eastAsia="en-IE"/>
                            </w:rPr>
                            <w:t>  </w:t>
                          </w:r>
                          <w:r w:rsidRPr="006A08A1">
                            <w:rPr>
                              <w:rFonts w:ascii="Comic Sans MS" w:eastAsia="Times New Roman" w:hAnsi="Comic Sans MS" w:cs="Times New Roman"/>
                              <w:color w:val="222222"/>
                              <w:sz w:val="18"/>
                              <w:szCs w:val="18"/>
                              <w:lang w:val="en-IE" w:eastAsia="en-IE"/>
                            </w:rPr>
                            <w:t>Our next project is to refurbish and upgrade our school library.  This is a huge project</w:t>
                          </w:r>
                          <w:r w:rsidRPr="00A23D00">
                            <w:rPr>
                              <w:rFonts w:ascii="Comic Sans MS" w:eastAsia="Times New Roman" w:hAnsi="Comic Sans MS" w:cs="Times New Roman"/>
                              <w:color w:val="222222"/>
                              <w:sz w:val="18"/>
                              <w:szCs w:val="18"/>
                              <w:lang w:val="en-IE" w:eastAsia="en-IE"/>
                            </w:rPr>
                            <w:t xml:space="preserve"> as we will need new flooring and seating as well as books. Please contact Chairperson Emer Lynch on 087 6600701 if you know any businesses or companies who would be willing to donate prizes or sponsor events in the school, or if you have any fundraising ideas. The Winter term is a very busy time of year for the Parents' Association so we welcome </w:t>
                          </w:r>
                          <w:r w:rsidR="006A08A1">
                            <w:rPr>
                              <w:rFonts w:ascii="Comic Sans MS" w:eastAsia="Times New Roman" w:hAnsi="Comic Sans MS" w:cs="Times New Roman"/>
                              <w:color w:val="222222"/>
                              <w:sz w:val="18"/>
                              <w:szCs w:val="18"/>
                              <w:lang w:val="en-IE" w:eastAsia="en-IE"/>
                            </w:rPr>
                            <w:t>any new members</w:t>
                          </w:r>
                          <w:r w:rsidRPr="00A23D00">
                            <w:rPr>
                              <w:rFonts w:ascii="Comic Sans MS" w:eastAsia="Times New Roman" w:hAnsi="Comic Sans MS" w:cs="Times New Roman"/>
                              <w:color w:val="222222"/>
                              <w:sz w:val="18"/>
                              <w:szCs w:val="18"/>
                              <w:lang w:val="en-IE" w:eastAsia="en-IE"/>
                            </w:rPr>
                            <w:t>.</w:t>
                          </w:r>
                        </w:p>
                        <w:p w:rsidR="00842F6A" w:rsidRPr="00847488" w:rsidRDefault="00842F6A" w:rsidP="00842F6A">
                          <w:pPr>
                            <w:pStyle w:val="NormalWeb"/>
                            <w:shd w:val="clear" w:color="auto" w:fill="FFFFFF"/>
                            <w:rPr>
                              <w:rFonts w:ascii="Comic Sans MS" w:hAnsi="Comic Sans MS"/>
                              <w:color w:val="222222"/>
                              <w:sz w:val="18"/>
                              <w:szCs w:val="18"/>
                            </w:rPr>
                          </w:pPr>
                        </w:p>
                        <w:p w:rsidR="004432F4" w:rsidRDefault="004432F4" w:rsidP="00E9146F">
                          <w:pPr>
                            <w:pStyle w:val="NormalWeb"/>
                            <w:shd w:val="clear" w:color="auto" w:fill="FFFFFF"/>
                            <w:jc w:val="center"/>
                            <w:rPr>
                              <w:rFonts w:ascii="Comic Sans MS" w:hAnsi="Comic Sans MS"/>
                              <w:color w:val="222222"/>
                              <w:sz w:val="18"/>
                              <w:szCs w:val="18"/>
                            </w:rPr>
                          </w:pPr>
                        </w:p>
                        <w:p w:rsidR="00DD60A4" w:rsidRPr="00953ED9" w:rsidRDefault="00863208"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8F166F">
        <w:rPr>
          <w:noProof/>
          <w:lang w:val="en-IE" w:eastAsia="en-IE"/>
        </w:rPr>
        <mc:AlternateContent>
          <mc:Choice Requires="wps">
            <w:drawing>
              <wp:anchor distT="0" distB="0" distL="114300" distR="114300" simplePos="0" relativeHeight="251711488" behindDoc="0" locked="0" layoutInCell="1" allowOverlap="1" wp14:anchorId="275C4A0B" wp14:editId="1A914285">
                <wp:simplePos x="0" y="0"/>
                <wp:positionH relativeFrom="column">
                  <wp:posOffset>4133850</wp:posOffset>
                </wp:positionH>
                <wp:positionV relativeFrom="paragraph">
                  <wp:posOffset>1028700</wp:posOffset>
                </wp:positionV>
                <wp:extent cx="2937157" cy="8315325"/>
                <wp:effectExtent l="0" t="0" r="0" b="952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157" cy="831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DD60A4" w:rsidP="00B844A7">
                            <w:pPr>
                              <w:pStyle w:val="Photocaption"/>
                              <w:jc w:val="left"/>
                            </w:pPr>
                          </w:p>
                          <w:sdt>
                            <w:sdtPr>
                              <w:rPr>
                                <w:rStyle w:val="TextRightAlignedChar"/>
                              </w:rPr>
                              <w:id w:val="1090812125"/>
                            </w:sdtPr>
                            <w:sdtEndPr>
                              <w:rPr>
                                <w:rStyle w:val="DefaultParagraphFont"/>
                              </w:rPr>
                            </w:sdtEndPr>
                            <w:sdtContent>
                              <w:p w:rsidR="0022061B" w:rsidRPr="00953ED9" w:rsidRDefault="0022061B" w:rsidP="008B7B58">
                                <w:pPr>
                                  <w:shd w:val="clear" w:color="auto" w:fill="FFFFFF"/>
                                  <w:rPr>
                                    <w:rStyle w:val="TextRightAlignedChar"/>
                                    <w:rFonts w:ascii="Comic Sans MS" w:hAnsi="Comic Sans MS"/>
                                    <w:sz w:val="18"/>
                                    <w:szCs w:val="18"/>
                                  </w:rPr>
                                </w:pPr>
                              </w:p>
                              <w:p w:rsidR="00E9146F" w:rsidRPr="00951C00" w:rsidRDefault="00863208" w:rsidP="00951C00">
                                <w:pPr>
                                  <w:pStyle w:val="SectionLabelALLCAPS"/>
                                  <w:jc w:val="center"/>
                                  <w:rPr>
                                    <w:rFonts w:ascii="Comic Sans MS" w:hAnsi="Comic Sans MS"/>
                                  </w:rPr>
                                </w:pPr>
                                <w:sdt>
                                  <w:sdtPr>
                                    <w:rPr>
                                      <w:rStyle w:val="SectionLabelALLCAPSChar"/>
                                      <w:rFonts w:ascii="Comic Sans MS" w:hAnsi="Comic Sans MS"/>
                                      <w:b/>
                                      <w:caps/>
                                    </w:rPr>
                                    <w:id w:val="58147333"/>
                                  </w:sdtPr>
                                  <w:sdtEndPr>
                                    <w:rPr>
                                      <w:rStyle w:val="DefaultParagraphFont"/>
                                    </w:rPr>
                                  </w:sdtEndPr>
                                  <w:sdtContent>
                                    <w:r w:rsidR="00E9146F" w:rsidRPr="00951C00">
                                      <w:rPr>
                                        <w:rStyle w:val="SectionLabelALLCAPSChar"/>
                                        <w:rFonts w:ascii="Comic Sans MS" w:hAnsi="Comic Sans MS"/>
                                        <w:b/>
                                        <w:caps/>
                                      </w:rPr>
                                      <w:t>Celebration</w:t>
                                    </w:r>
                                  </w:sdtContent>
                                </w:sdt>
                              </w:p>
                              <w:p w:rsidR="00951C00" w:rsidRPr="00951C00" w:rsidRDefault="00951C00" w:rsidP="00951C00">
                                <w:pPr>
                                  <w:spacing w:after="0" w:line="240" w:lineRule="auto"/>
                                  <w:rPr>
                                    <w:rFonts w:ascii="Comic Sans MS" w:eastAsia="Times New Roman" w:hAnsi="Comic Sans MS" w:cs="Times New Roman"/>
                                    <w:sz w:val="24"/>
                                    <w:szCs w:val="24"/>
                                    <w:lang w:val="en-IE" w:eastAsia="en-IE"/>
                                  </w:rPr>
                                </w:pPr>
                                <w:r w:rsidRPr="00951C00">
                                  <w:rPr>
                                    <w:rFonts w:ascii="Comic Sans MS" w:eastAsia="Times New Roman" w:hAnsi="Comic Sans MS" w:cs="Arial"/>
                                    <w:color w:val="222222"/>
                                    <w:sz w:val="19"/>
                                    <w:szCs w:val="19"/>
                                    <w:shd w:val="clear" w:color="auto" w:fill="FFFFFF"/>
                                    <w:lang w:val="en-IE" w:eastAsia="en-IE"/>
                                  </w:rPr>
                                  <w:t>There are many important celebrations in our school. We do not expect all of our children to believe everything, but in Scoil Ghráinne we learn about different beliefs and learn to respect different beliefs so that we can have better understanding of each other.</w:t>
                                </w:r>
                              </w:p>
                              <w:p w:rsidR="00951C00" w:rsidRPr="00951C00" w:rsidRDefault="00951C00" w:rsidP="00951C00">
                                <w:pPr>
                                  <w:shd w:val="clear" w:color="auto" w:fill="FFFFFF"/>
                                  <w:spacing w:after="0" w:line="240" w:lineRule="auto"/>
                                  <w:rPr>
                                    <w:rFonts w:ascii="Comic Sans MS" w:eastAsia="Times New Roman" w:hAnsi="Comic Sans MS" w:cs="Arial"/>
                                    <w:color w:val="222222"/>
                                    <w:sz w:val="19"/>
                                    <w:szCs w:val="19"/>
                                    <w:lang w:val="en-IE" w:eastAsia="en-IE"/>
                                  </w:rPr>
                                </w:pPr>
                              </w:p>
                              <w:p w:rsidR="00951C00" w:rsidRDefault="00951C00" w:rsidP="00951C00">
                                <w:pPr>
                                  <w:shd w:val="clear" w:color="auto" w:fill="FFFFFF"/>
                                  <w:spacing w:after="0" w:line="240" w:lineRule="auto"/>
                                  <w:rPr>
                                    <w:rFonts w:ascii="Comic Sans MS" w:eastAsia="Times New Roman" w:hAnsi="Comic Sans MS" w:cs="Arial"/>
                                    <w:color w:val="222222"/>
                                    <w:sz w:val="19"/>
                                    <w:szCs w:val="19"/>
                                    <w:lang w:val="en-IE" w:eastAsia="en-IE"/>
                                  </w:rPr>
                                </w:pPr>
                                <w:r w:rsidRPr="00951C00">
                                  <w:rPr>
                                    <w:rFonts w:ascii="Comic Sans MS" w:eastAsia="Times New Roman" w:hAnsi="Comic Sans MS" w:cs="Arial"/>
                                    <w:color w:val="222222"/>
                                    <w:sz w:val="19"/>
                                    <w:szCs w:val="19"/>
                                    <w:lang w:val="en-IE" w:eastAsia="en-IE"/>
                                  </w:rPr>
                                  <w:t>On the 19th October, many of the ch</w:t>
                                </w:r>
                                <w:r w:rsidR="00AF6522">
                                  <w:rPr>
                                    <w:rFonts w:ascii="Comic Sans MS" w:eastAsia="Times New Roman" w:hAnsi="Comic Sans MS" w:cs="Arial"/>
                                    <w:color w:val="222222"/>
                                    <w:sz w:val="19"/>
                                    <w:szCs w:val="19"/>
                                    <w:lang w:val="en-IE" w:eastAsia="en-IE"/>
                                  </w:rPr>
                                  <w:t>ildren in the school celebrated</w:t>
                                </w:r>
                                <w:r w:rsidRPr="00951C00">
                                  <w:rPr>
                                    <w:rFonts w:ascii="Comic Sans MS" w:eastAsia="Times New Roman" w:hAnsi="Comic Sans MS" w:cs="Arial"/>
                                    <w:color w:val="222222"/>
                                    <w:sz w:val="19"/>
                                    <w:szCs w:val="19"/>
                                    <w:lang w:val="en-IE" w:eastAsia="en-IE"/>
                                  </w:rPr>
                                  <w:t xml:space="preserve"> a festival known as Diwali. It is celebrated by some Hindu and Sikh people. It is also known as the festival of lights. There are many ways of celebrating it. Some of the children in our school made Rangoli patterns and other created oil lamps called Diyas.</w:t>
                                </w:r>
                              </w:p>
                              <w:p w:rsidR="008F166F" w:rsidRDefault="008F166F" w:rsidP="008F166F">
                                <w:pPr>
                                  <w:shd w:val="clear" w:color="auto" w:fill="FFFFFF"/>
                                  <w:spacing w:after="0" w:line="240" w:lineRule="auto"/>
                                  <w:jc w:val="center"/>
                                  <w:rPr>
                                    <w:rFonts w:ascii="Comic Sans MS" w:eastAsia="Times New Roman" w:hAnsi="Comic Sans MS" w:cs="Arial"/>
                                    <w:color w:val="222222"/>
                                    <w:sz w:val="19"/>
                                    <w:szCs w:val="19"/>
                                    <w:lang w:val="en-IE" w:eastAsia="en-IE"/>
                                  </w:rPr>
                                </w:pPr>
                                <w:r>
                                  <w:rPr>
                                    <w:rFonts w:ascii="Comic Sans MS" w:eastAsia="Times New Roman" w:hAnsi="Comic Sans MS" w:cs="Arial"/>
                                    <w:noProof/>
                                    <w:color w:val="222222"/>
                                    <w:sz w:val="19"/>
                                    <w:szCs w:val="19"/>
                                    <w:lang w:val="en-IE" w:eastAsia="en-IE"/>
                                  </w:rPr>
                                  <w:drawing>
                                    <wp:inline distT="0" distB="0" distL="0" distR="0" wp14:anchorId="39FA1275" wp14:editId="49A2F064">
                                      <wp:extent cx="2047875" cy="13561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nintchdbpict0003450341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505" cy="1361243"/>
                                              </a:xfrm>
                                              <a:prstGeom prst="rect">
                                                <a:avLst/>
                                              </a:prstGeom>
                                            </pic:spPr>
                                          </pic:pic>
                                        </a:graphicData>
                                      </a:graphic>
                                    </wp:inline>
                                  </w:drawing>
                                </w:r>
                              </w:p>
                              <w:p w:rsidR="00951C00" w:rsidRPr="00951C00" w:rsidRDefault="00951C00" w:rsidP="00951C00">
                                <w:pPr>
                                  <w:shd w:val="clear" w:color="auto" w:fill="FFFFFF"/>
                                  <w:spacing w:after="0" w:line="240" w:lineRule="auto"/>
                                  <w:rPr>
                                    <w:rFonts w:ascii="Comic Sans MS" w:eastAsia="Times New Roman" w:hAnsi="Comic Sans MS" w:cs="Arial"/>
                                    <w:color w:val="222222"/>
                                    <w:sz w:val="19"/>
                                    <w:szCs w:val="19"/>
                                    <w:lang w:val="en-IE" w:eastAsia="en-IE"/>
                                  </w:rPr>
                                </w:pPr>
                              </w:p>
                              <w:p w:rsidR="00951C00" w:rsidRDefault="008F166F" w:rsidP="00951C00">
                                <w:pPr>
                                  <w:shd w:val="clear" w:color="auto" w:fill="FFFFFF"/>
                                  <w:spacing w:after="0" w:line="240" w:lineRule="auto"/>
                                  <w:rPr>
                                    <w:rFonts w:ascii="Comic Sans MS" w:eastAsia="Times New Roman" w:hAnsi="Comic Sans MS" w:cs="Arial"/>
                                    <w:color w:val="222222"/>
                                    <w:sz w:val="19"/>
                                    <w:szCs w:val="19"/>
                                    <w:lang w:val="en-IE" w:eastAsia="en-IE"/>
                                  </w:rPr>
                                </w:pPr>
                                <w:r>
                                  <w:rPr>
                                    <w:rFonts w:ascii="Comic Sans MS" w:eastAsia="Times New Roman" w:hAnsi="Comic Sans MS" w:cs="Arial"/>
                                    <w:color w:val="222222"/>
                                    <w:sz w:val="19"/>
                                    <w:szCs w:val="19"/>
                                    <w:lang w:val="en-IE" w:eastAsia="en-IE"/>
                                  </w:rPr>
                                  <w:t>T</w:t>
                                </w:r>
                                <w:r w:rsidR="00951C00" w:rsidRPr="00951C00">
                                  <w:rPr>
                                    <w:rFonts w:ascii="Comic Sans MS" w:eastAsia="Times New Roman" w:hAnsi="Comic Sans MS" w:cs="Arial"/>
                                    <w:color w:val="222222"/>
                                    <w:sz w:val="19"/>
                                    <w:szCs w:val="19"/>
                                    <w:lang w:val="en-IE" w:eastAsia="en-IE"/>
                                  </w:rPr>
                                  <w:t>his week we will be celebrating Halloween. Halloween is an old Irish celtic festival which originated from 'Samhan'. It is also called 'All Hallows Eve'. In some countries it is a very serious celebration. In Ireland the tradition has developed over the years. Many traditions such as carving pumpkins has come from America because in Ireland turnips were once used as lanterns. Dressing up is now a tradition associated with Halloween</w:t>
                                </w:r>
                              </w:p>
                              <w:p w:rsidR="008F166F" w:rsidRPr="00951C00" w:rsidRDefault="008F166F" w:rsidP="008F166F">
                                <w:pPr>
                                  <w:shd w:val="clear" w:color="auto" w:fill="FFFFFF"/>
                                  <w:spacing w:after="0" w:line="240" w:lineRule="auto"/>
                                  <w:jc w:val="center"/>
                                  <w:rPr>
                                    <w:rFonts w:ascii="Comic Sans MS" w:eastAsia="Times New Roman" w:hAnsi="Comic Sans MS" w:cs="Arial"/>
                                    <w:color w:val="222222"/>
                                    <w:sz w:val="19"/>
                                    <w:szCs w:val="19"/>
                                    <w:lang w:val="en-IE" w:eastAsia="en-IE"/>
                                  </w:rPr>
                                </w:pPr>
                                <w:r>
                                  <w:rPr>
                                    <w:rFonts w:ascii="Comic Sans MS" w:eastAsia="Times New Roman" w:hAnsi="Comic Sans MS" w:cs="Arial"/>
                                    <w:noProof/>
                                    <w:color w:val="222222"/>
                                    <w:sz w:val="19"/>
                                    <w:szCs w:val="19"/>
                                    <w:lang w:val="en-IE" w:eastAsia="en-IE"/>
                                  </w:rPr>
                                  <w:drawing>
                                    <wp:inline distT="0" distB="0" distL="0" distR="0" wp14:anchorId="0AECF6A9" wp14:editId="3FBF6C10">
                                      <wp:extent cx="2571750" cy="17811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p w:rsidR="00E9146F" w:rsidRPr="00543C54" w:rsidRDefault="00E9146F" w:rsidP="00543C54">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p>
                              <w:p w:rsidR="00543C54" w:rsidRPr="00D2796E" w:rsidRDefault="00543C54" w:rsidP="008B7B58">
                                <w:pPr>
                                  <w:shd w:val="clear" w:color="auto" w:fill="FFFFFF"/>
                                  <w:rPr>
                                    <w:rFonts w:ascii="Comic Sans MS" w:eastAsia="Times New Roman" w:hAnsi="Comic Sans MS" w:cs="Arial"/>
                                    <w:color w:val="222222"/>
                                    <w:sz w:val="20"/>
                                    <w:szCs w:val="20"/>
                                    <w:lang w:val="en-IE" w:eastAsia="en-IE"/>
                                  </w:rPr>
                                </w:pPr>
                              </w:p>
                              <w:p w:rsidR="00DD60A4" w:rsidRDefault="00863208" w:rsidP="00D2796E">
                                <w:pPr>
                                  <w:pStyle w:val="TextRightAligned"/>
                                  <w:rPr>
                                    <w:rStyle w:val="TextRightAlignedChar"/>
                                  </w:rPr>
                                </w:pPr>
                              </w:p>
                            </w:sdtContent>
                          </w:sdt>
                          <w:p w:rsidR="00DD60A4" w:rsidRDefault="00DD60A4">
                            <w:pPr>
                              <w:pStyle w:val="TextRightAligned"/>
                              <w:rPr>
                                <w:rStyle w:val="TextRightAlignedChar"/>
                              </w:rPr>
                            </w:pPr>
                          </w:p>
                          <w:p w:rsidR="00E93E23" w:rsidRDefault="00E93E23" w:rsidP="00E93E23">
                            <w:pPr>
                              <w:pStyle w:val="TextRightAligned"/>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4A0B" id="Text Box 183" o:spid="_x0000_s1030" type="#_x0000_t202" style="position:absolute;margin-left:325.5pt;margin-top:81pt;width:231.25pt;height:65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UK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" filled="f" stroked="f">
                <v:textbox>
                  <w:txbxContent>
                    <w:p w:rsidR="00DD60A4" w:rsidRDefault="00DD60A4" w:rsidP="00B844A7">
                      <w:pPr>
                        <w:pStyle w:val="Photocaption"/>
                        <w:jc w:val="left"/>
                      </w:pPr>
                    </w:p>
                    <w:sdt>
                      <w:sdtPr>
                        <w:rPr>
                          <w:rStyle w:val="TextRightAlignedChar"/>
                        </w:rPr>
                        <w:id w:val="1090812125"/>
                      </w:sdtPr>
                      <w:sdtEndPr>
                        <w:rPr>
                          <w:rStyle w:val="DefaultParagraphFont"/>
                        </w:rPr>
                      </w:sdtEndPr>
                      <w:sdtContent>
                        <w:p w:rsidR="0022061B" w:rsidRPr="00953ED9" w:rsidRDefault="0022061B" w:rsidP="008B7B58">
                          <w:pPr>
                            <w:shd w:val="clear" w:color="auto" w:fill="FFFFFF"/>
                            <w:rPr>
                              <w:rStyle w:val="TextRightAlignedChar"/>
                              <w:rFonts w:ascii="Comic Sans MS" w:hAnsi="Comic Sans MS"/>
                              <w:sz w:val="18"/>
                              <w:szCs w:val="18"/>
                            </w:rPr>
                          </w:pPr>
                        </w:p>
                        <w:p w:rsidR="00E9146F" w:rsidRPr="00951C00" w:rsidRDefault="00863208" w:rsidP="00951C00">
                          <w:pPr>
                            <w:pStyle w:val="SectionLabelALLCAPS"/>
                            <w:jc w:val="center"/>
                            <w:rPr>
                              <w:rFonts w:ascii="Comic Sans MS" w:hAnsi="Comic Sans MS"/>
                            </w:rPr>
                          </w:pPr>
                          <w:sdt>
                            <w:sdtPr>
                              <w:rPr>
                                <w:rStyle w:val="SectionLabelALLCAPSChar"/>
                                <w:rFonts w:ascii="Comic Sans MS" w:hAnsi="Comic Sans MS"/>
                                <w:b/>
                                <w:caps/>
                              </w:rPr>
                              <w:id w:val="58147333"/>
                            </w:sdtPr>
                            <w:sdtEndPr>
                              <w:rPr>
                                <w:rStyle w:val="DefaultParagraphFont"/>
                              </w:rPr>
                            </w:sdtEndPr>
                            <w:sdtContent>
                              <w:r w:rsidR="00E9146F" w:rsidRPr="00951C00">
                                <w:rPr>
                                  <w:rStyle w:val="SectionLabelALLCAPSChar"/>
                                  <w:rFonts w:ascii="Comic Sans MS" w:hAnsi="Comic Sans MS"/>
                                  <w:b/>
                                  <w:caps/>
                                </w:rPr>
                                <w:t>Celebration</w:t>
                              </w:r>
                            </w:sdtContent>
                          </w:sdt>
                        </w:p>
                        <w:p w:rsidR="00951C00" w:rsidRPr="00951C00" w:rsidRDefault="00951C00" w:rsidP="00951C00">
                          <w:pPr>
                            <w:spacing w:after="0" w:line="240" w:lineRule="auto"/>
                            <w:rPr>
                              <w:rFonts w:ascii="Comic Sans MS" w:eastAsia="Times New Roman" w:hAnsi="Comic Sans MS" w:cs="Times New Roman"/>
                              <w:sz w:val="24"/>
                              <w:szCs w:val="24"/>
                              <w:lang w:val="en-IE" w:eastAsia="en-IE"/>
                            </w:rPr>
                          </w:pPr>
                          <w:r w:rsidRPr="00951C00">
                            <w:rPr>
                              <w:rFonts w:ascii="Comic Sans MS" w:eastAsia="Times New Roman" w:hAnsi="Comic Sans MS" w:cs="Arial"/>
                              <w:color w:val="222222"/>
                              <w:sz w:val="19"/>
                              <w:szCs w:val="19"/>
                              <w:shd w:val="clear" w:color="auto" w:fill="FFFFFF"/>
                              <w:lang w:val="en-IE" w:eastAsia="en-IE"/>
                            </w:rPr>
                            <w:t>There are many important celebrations in our school. We do not expect all of our children to believe everything, but in Scoil Ghráinne we learn about different beliefs and learn to respect different beliefs so that we can have better understanding of each other.</w:t>
                          </w:r>
                        </w:p>
                        <w:p w:rsidR="00951C00" w:rsidRPr="00951C00" w:rsidRDefault="00951C00" w:rsidP="00951C00">
                          <w:pPr>
                            <w:shd w:val="clear" w:color="auto" w:fill="FFFFFF"/>
                            <w:spacing w:after="0" w:line="240" w:lineRule="auto"/>
                            <w:rPr>
                              <w:rFonts w:ascii="Comic Sans MS" w:eastAsia="Times New Roman" w:hAnsi="Comic Sans MS" w:cs="Arial"/>
                              <w:color w:val="222222"/>
                              <w:sz w:val="19"/>
                              <w:szCs w:val="19"/>
                              <w:lang w:val="en-IE" w:eastAsia="en-IE"/>
                            </w:rPr>
                          </w:pPr>
                        </w:p>
                        <w:p w:rsidR="00951C00" w:rsidRDefault="00951C00" w:rsidP="00951C00">
                          <w:pPr>
                            <w:shd w:val="clear" w:color="auto" w:fill="FFFFFF"/>
                            <w:spacing w:after="0" w:line="240" w:lineRule="auto"/>
                            <w:rPr>
                              <w:rFonts w:ascii="Comic Sans MS" w:eastAsia="Times New Roman" w:hAnsi="Comic Sans MS" w:cs="Arial"/>
                              <w:color w:val="222222"/>
                              <w:sz w:val="19"/>
                              <w:szCs w:val="19"/>
                              <w:lang w:val="en-IE" w:eastAsia="en-IE"/>
                            </w:rPr>
                          </w:pPr>
                          <w:r w:rsidRPr="00951C00">
                            <w:rPr>
                              <w:rFonts w:ascii="Comic Sans MS" w:eastAsia="Times New Roman" w:hAnsi="Comic Sans MS" w:cs="Arial"/>
                              <w:color w:val="222222"/>
                              <w:sz w:val="19"/>
                              <w:szCs w:val="19"/>
                              <w:lang w:val="en-IE" w:eastAsia="en-IE"/>
                            </w:rPr>
                            <w:t>On the 19th October, many of the ch</w:t>
                          </w:r>
                          <w:r w:rsidR="00AF6522">
                            <w:rPr>
                              <w:rFonts w:ascii="Comic Sans MS" w:eastAsia="Times New Roman" w:hAnsi="Comic Sans MS" w:cs="Arial"/>
                              <w:color w:val="222222"/>
                              <w:sz w:val="19"/>
                              <w:szCs w:val="19"/>
                              <w:lang w:val="en-IE" w:eastAsia="en-IE"/>
                            </w:rPr>
                            <w:t>ildren in the school celebrated</w:t>
                          </w:r>
                          <w:r w:rsidRPr="00951C00">
                            <w:rPr>
                              <w:rFonts w:ascii="Comic Sans MS" w:eastAsia="Times New Roman" w:hAnsi="Comic Sans MS" w:cs="Arial"/>
                              <w:color w:val="222222"/>
                              <w:sz w:val="19"/>
                              <w:szCs w:val="19"/>
                              <w:lang w:val="en-IE" w:eastAsia="en-IE"/>
                            </w:rPr>
                            <w:t xml:space="preserve"> a festival known as Diwali. It is celebrated by some Hindu and Sikh people. It is also known as the festival of lights. There are many ways of celebrating it. Some of the children in our school made Rangoli patterns and other created oil lamps called Diyas.</w:t>
                          </w:r>
                        </w:p>
                        <w:p w:rsidR="008F166F" w:rsidRDefault="008F166F" w:rsidP="008F166F">
                          <w:pPr>
                            <w:shd w:val="clear" w:color="auto" w:fill="FFFFFF"/>
                            <w:spacing w:after="0" w:line="240" w:lineRule="auto"/>
                            <w:jc w:val="center"/>
                            <w:rPr>
                              <w:rFonts w:ascii="Comic Sans MS" w:eastAsia="Times New Roman" w:hAnsi="Comic Sans MS" w:cs="Arial"/>
                              <w:color w:val="222222"/>
                              <w:sz w:val="19"/>
                              <w:szCs w:val="19"/>
                              <w:lang w:val="en-IE" w:eastAsia="en-IE"/>
                            </w:rPr>
                          </w:pPr>
                          <w:r>
                            <w:rPr>
                              <w:rFonts w:ascii="Comic Sans MS" w:eastAsia="Times New Roman" w:hAnsi="Comic Sans MS" w:cs="Arial"/>
                              <w:noProof/>
                              <w:color w:val="222222"/>
                              <w:sz w:val="19"/>
                              <w:szCs w:val="19"/>
                              <w:lang w:val="en-IE" w:eastAsia="en-IE"/>
                            </w:rPr>
                            <w:drawing>
                              <wp:inline distT="0" distB="0" distL="0" distR="0" wp14:anchorId="39FA1275" wp14:editId="49A2F064">
                                <wp:extent cx="2047875" cy="13561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nintchdbpict0003450341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505" cy="1361243"/>
                                        </a:xfrm>
                                        <a:prstGeom prst="rect">
                                          <a:avLst/>
                                        </a:prstGeom>
                                      </pic:spPr>
                                    </pic:pic>
                                  </a:graphicData>
                                </a:graphic>
                              </wp:inline>
                            </w:drawing>
                          </w:r>
                        </w:p>
                        <w:p w:rsidR="00951C00" w:rsidRPr="00951C00" w:rsidRDefault="00951C00" w:rsidP="00951C00">
                          <w:pPr>
                            <w:shd w:val="clear" w:color="auto" w:fill="FFFFFF"/>
                            <w:spacing w:after="0" w:line="240" w:lineRule="auto"/>
                            <w:rPr>
                              <w:rFonts w:ascii="Comic Sans MS" w:eastAsia="Times New Roman" w:hAnsi="Comic Sans MS" w:cs="Arial"/>
                              <w:color w:val="222222"/>
                              <w:sz w:val="19"/>
                              <w:szCs w:val="19"/>
                              <w:lang w:val="en-IE" w:eastAsia="en-IE"/>
                            </w:rPr>
                          </w:pPr>
                        </w:p>
                        <w:p w:rsidR="00951C00" w:rsidRDefault="008F166F" w:rsidP="00951C00">
                          <w:pPr>
                            <w:shd w:val="clear" w:color="auto" w:fill="FFFFFF"/>
                            <w:spacing w:after="0" w:line="240" w:lineRule="auto"/>
                            <w:rPr>
                              <w:rFonts w:ascii="Comic Sans MS" w:eastAsia="Times New Roman" w:hAnsi="Comic Sans MS" w:cs="Arial"/>
                              <w:color w:val="222222"/>
                              <w:sz w:val="19"/>
                              <w:szCs w:val="19"/>
                              <w:lang w:val="en-IE" w:eastAsia="en-IE"/>
                            </w:rPr>
                          </w:pPr>
                          <w:r>
                            <w:rPr>
                              <w:rFonts w:ascii="Comic Sans MS" w:eastAsia="Times New Roman" w:hAnsi="Comic Sans MS" w:cs="Arial"/>
                              <w:color w:val="222222"/>
                              <w:sz w:val="19"/>
                              <w:szCs w:val="19"/>
                              <w:lang w:val="en-IE" w:eastAsia="en-IE"/>
                            </w:rPr>
                            <w:t>T</w:t>
                          </w:r>
                          <w:r w:rsidR="00951C00" w:rsidRPr="00951C00">
                            <w:rPr>
                              <w:rFonts w:ascii="Comic Sans MS" w:eastAsia="Times New Roman" w:hAnsi="Comic Sans MS" w:cs="Arial"/>
                              <w:color w:val="222222"/>
                              <w:sz w:val="19"/>
                              <w:szCs w:val="19"/>
                              <w:lang w:val="en-IE" w:eastAsia="en-IE"/>
                            </w:rPr>
                            <w:t>his week we will be celebrating Halloween. Halloween is an old Irish celtic festival which originated from 'Samhan'. It is also called 'All Hallows Eve'. In some countries it is a very serious celebration. In Ireland the tradition has developed over the years. Many traditions such as carving pumpkins has come from America because in Ireland turnips were once used as lanterns. Dressing up is now a tradition associated with Halloween</w:t>
                          </w:r>
                        </w:p>
                        <w:p w:rsidR="008F166F" w:rsidRPr="00951C00" w:rsidRDefault="008F166F" w:rsidP="008F166F">
                          <w:pPr>
                            <w:shd w:val="clear" w:color="auto" w:fill="FFFFFF"/>
                            <w:spacing w:after="0" w:line="240" w:lineRule="auto"/>
                            <w:jc w:val="center"/>
                            <w:rPr>
                              <w:rFonts w:ascii="Comic Sans MS" w:eastAsia="Times New Roman" w:hAnsi="Comic Sans MS" w:cs="Arial"/>
                              <w:color w:val="222222"/>
                              <w:sz w:val="19"/>
                              <w:szCs w:val="19"/>
                              <w:lang w:val="en-IE" w:eastAsia="en-IE"/>
                            </w:rPr>
                          </w:pPr>
                          <w:r>
                            <w:rPr>
                              <w:rFonts w:ascii="Comic Sans MS" w:eastAsia="Times New Roman" w:hAnsi="Comic Sans MS" w:cs="Arial"/>
                              <w:noProof/>
                              <w:color w:val="222222"/>
                              <w:sz w:val="19"/>
                              <w:szCs w:val="19"/>
                              <w:lang w:val="en-IE" w:eastAsia="en-IE"/>
                            </w:rPr>
                            <w:drawing>
                              <wp:inline distT="0" distB="0" distL="0" distR="0" wp14:anchorId="0AECF6A9" wp14:editId="3FBF6C10">
                                <wp:extent cx="2571750" cy="17811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p w:rsidR="00E9146F" w:rsidRPr="00543C54" w:rsidRDefault="00E9146F" w:rsidP="00543C54">
                          <w:pPr>
                            <w:shd w:val="clear" w:color="auto" w:fill="FFFFFF"/>
                            <w:spacing w:before="100" w:beforeAutospacing="1" w:after="100" w:afterAutospacing="1" w:line="240" w:lineRule="auto"/>
                            <w:rPr>
                              <w:rFonts w:ascii="Comic Sans MS" w:eastAsia="Times New Roman" w:hAnsi="Comic Sans MS" w:cs="Times New Roman"/>
                              <w:color w:val="222222"/>
                              <w:sz w:val="18"/>
                              <w:szCs w:val="18"/>
                              <w:lang w:val="en-IE" w:eastAsia="en-IE"/>
                            </w:rPr>
                          </w:pPr>
                        </w:p>
                        <w:p w:rsidR="00543C54" w:rsidRPr="00D2796E" w:rsidRDefault="00543C54" w:rsidP="008B7B58">
                          <w:pPr>
                            <w:shd w:val="clear" w:color="auto" w:fill="FFFFFF"/>
                            <w:rPr>
                              <w:rFonts w:ascii="Comic Sans MS" w:eastAsia="Times New Roman" w:hAnsi="Comic Sans MS" w:cs="Arial"/>
                              <w:color w:val="222222"/>
                              <w:sz w:val="20"/>
                              <w:szCs w:val="20"/>
                              <w:lang w:val="en-IE" w:eastAsia="en-IE"/>
                            </w:rPr>
                          </w:pPr>
                        </w:p>
                        <w:p w:rsidR="00DD60A4" w:rsidRDefault="00863208" w:rsidP="00D2796E">
                          <w:pPr>
                            <w:pStyle w:val="TextRightAligned"/>
                            <w:rPr>
                              <w:rStyle w:val="TextRightAlignedChar"/>
                            </w:rPr>
                          </w:pPr>
                        </w:p>
                      </w:sdtContent>
                    </w:sdt>
                    <w:p w:rsidR="00DD60A4" w:rsidRDefault="00DD60A4">
                      <w:pPr>
                        <w:pStyle w:val="TextRightAligned"/>
                        <w:rPr>
                          <w:rStyle w:val="TextRightAlignedChar"/>
                        </w:rPr>
                      </w:pPr>
                    </w:p>
                    <w:p w:rsidR="00E93E23" w:rsidRDefault="00E93E23" w:rsidP="00E93E23">
                      <w:pPr>
                        <w:pStyle w:val="TextRightAligned"/>
                        <w:rPr>
                          <w:rStyle w:val="TextRightAlignedChar"/>
                        </w:rPr>
                      </w:pPr>
                    </w:p>
                  </w:txbxContent>
                </v:textbox>
              </v:shape>
            </w:pict>
          </mc:Fallback>
        </mc:AlternateContent>
      </w:r>
      <w:r w:rsidR="00C335A5">
        <w:rPr>
          <w:noProof/>
          <w:lang w:val="en-IE" w:eastAsia="en-IE"/>
        </w:rPr>
        <mc:AlternateContent>
          <mc:Choice Requires="wpg">
            <w:drawing>
              <wp:anchor distT="0" distB="0" distL="114300" distR="114300" simplePos="0" relativeHeight="251714560" behindDoc="0" locked="0" layoutInCell="1" allowOverlap="1">
                <wp:simplePos x="0" y="0"/>
                <wp:positionH relativeFrom="column">
                  <wp:posOffset>5242560</wp:posOffset>
                </wp:positionH>
                <wp:positionV relativeFrom="paragraph">
                  <wp:posOffset>7947025</wp:posOffset>
                </wp:positionV>
                <wp:extent cx="1886585" cy="1447165"/>
                <wp:effectExtent l="19050" t="0" r="18415" b="63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45D4F2" id="Group 145" o:spid="_x0000_s1026" style="position:absolute;margin-left:412.8pt;margin-top:625.75pt;width:148.55pt;height:113.95pt;rotation:-471108fd;z-index:25171456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715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A05" w:rsidRDefault="000B7A05">
      <w:pPr>
        <w:spacing w:after="0" w:line="240" w:lineRule="auto"/>
      </w:pPr>
      <w:r>
        <w:separator/>
      </w:r>
    </w:p>
  </w:endnote>
  <w:endnote w:type="continuationSeparator" w:id="0">
    <w:p w:rsidR="000B7A05" w:rsidRDefault="000B7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A05" w:rsidRDefault="000B7A05">
      <w:pPr>
        <w:spacing w:after="0" w:line="240" w:lineRule="auto"/>
      </w:pPr>
      <w:r>
        <w:separator/>
      </w:r>
    </w:p>
  </w:footnote>
  <w:footnote w:type="continuationSeparator" w:id="0">
    <w:p w:rsidR="000B7A05" w:rsidRDefault="000B7A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122FF"/>
    <w:rsid w:val="00080E75"/>
    <w:rsid w:val="000837BF"/>
    <w:rsid w:val="00090348"/>
    <w:rsid w:val="000B7A05"/>
    <w:rsid w:val="00102DD6"/>
    <w:rsid w:val="00184B7B"/>
    <w:rsid w:val="001D22C0"/>
    <w:rsid w:val="001F7C38"/>
    <w:rsid w:val="0022061B"/>
    <w:rsid w:val="002330C5"/>
    <w:rsid w:val="00236966"/>
    <w:rsid w:val="00241B73"/>
    <w:rsid w:val="00293170"/>
    <w:rsid w:val="0031698D"/>
    <w:rsid w:val="00323AE8"/>
    <w:rsid w:val="003E21F0"/>
    <w:rsid w:val="004432F4"/>
    <w:rsid w:val="00481C92"/>
    <w:rsid w:val="004857EA"/>
    <w:rsid w:val="004B1491"/>
    <w:rsid w:val="004F0F33"/>
    <w:rsid w:val="00531F52"/>
    <w:rsid w:val="005339B9"/>
    <w:rsid w:val="00543C54"/>
    <w:rsid w:val="005634FD"/>
    <w:rsid w:val="005F5B88"/>
    <w:rsid w:val="00615239"/>
    <w:rsid w:val="00642B51"/>
    <w:rsid w:val="006A08A1"/>
    <w:rsid w:val="006F0CE3"/>
    <w:rsid w:val="006F72B8"/>
    <w:rsid w:val="0074018F"/>
    <w:rsid w:val="00751AC2"/>
    <w:rsid w:val="0079378B"/>
    <w:rsid w:val="007B2312"/>
    <w:rsid w:val="007C1E5D"/>
    <w:rsid w:val="007D6C9E"/>
    <w:rsid w:val="00806C3A"/>
    <w:rsid w:val="00842F6A"/>
    <w:rsid w:val="00845D92"/>
    <w:rsid w:val="00847488"/>
    <w:rsid w:val="00863208"/>
    <w:rsid w:val="00865232"/>
    <w:rsid w:val="008870C9"/>
    <w:rsid w:val="008B7B58"/>
    <w:rsid w:val="008F166F"/>
    <w:rsid w:val="00900945"/>
    <w:rsid w:val="0091264A"/>
    <w:rsid w:val="009200E7"/>
    <w:rsid w:val="00951C00"/>
    <w:rsid w:val="00953ED9"/>
    <w:rsid w:val="0096511B"/>
    <w:rsid w:val="009D16E4"/>
    <w:rsid w:val="00A026E7"/>
    <w:rsid w:val="00A0456B"/>
    <w:rsid w:val="00A23D00"/>
    <w:rsid w:val="00A668E0"/>
    <w:rsid w:val="00AD5ECD"/>
    <w:rsid w:val="00AF5CD0"/>
    <w:rsid w:val="00AF6522"/>
    <w:rsid w:val="00B12A99"/>
    <w:rsid w:val="00B161E5"/>
    <w:rsid w:val="00B2022D"/>
    <w:rsid w:val="00B271B3"/>
    <w:rsid w:val="00B609B7"/>
    <w:rsid w:val="00B70E0F"/>
    <w:rsid w:val="00B844A7"/>
    <w:rsid w:val="00C243F9"/>
    <w:rsid w:val="00C27B18"/>
    <w:rsid w:val="00C30288"/>
    <w:rsid w:val="00C335A5"/>
    <w:rsid w:val="00C502EA"/>
    <w:rsid w:val="00C6782D"/>
    <w:rsid w:val="00C67DEE"/>
    <w:rsid w:val="00CD7B4D"/>
    <w:rsid w:val="00D207F7"/>
    <w:rsid w:val="00D2796E"/>
    <w:rsid w:val="00D863DD"/>
    <w:rsid w:val="00DA7366"/>
    <w:rsid w:val="00DD60A4"/>
    <w:rsid w:val="00E61CBC"/>
    <w:rsid w:val="00E9146F"/>
    <w:rsid w:val="00E93E23"/>
    <w:rsid w:val="00E97EE6"/>
    <w:rsid w:val="00EB3899"/>
    <w:rsid w:val="00EB69DF"/>
    <w:rsid w:val="00EE0F5A"/>
    <w:rsid w:val="00F4516F"/>
    <w:rsid w:val="00F774BE"/>
    <w:rsid w:val="00F963DF"/>
    <w:rsid w:val="00FB0A40"/>
    <w:rsid w:val="00FC40CB"/>
    <w:rsid w:val="00FC7990"/>
    <w:rsid w:val="00FD3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5F5B88"/>
    <w:pPr>
      <w:spacing w:after="12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5F5B8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72823106">
      <w:bodyDiv w:val="1"/>
      <w:marLeft w:val="0"/>
      <w:marRight w:val="0"/>
      <w:marTop w:val="0"/>
      <w:marBottom w:val="0"/>
      <w:divBdr>
        <w:top w:val="none" w:sz="0" w:space="0" w:color="auto"/>
        <w:left w:val="none" w:sz="0" w:space="0" w:color="auto"/>
        <w:bottom w:val="none" w:sz="0" w:space="0" w:color="auto"/>
        <w:right w:val="none" w:sz="0" w:space="0" w:color="auto"/>
      </w:divBdr>
      <w:divsChild>
        <w:div w:id="1193376522">
          <w:marLeft w:val="0"/>
          <w:marRight w:val="0"/>
          <w:marTop w:val="0"/>
          <w:marBottom w:val="0"/>
          <w:divBdr>
            <w:top w:val="none" w:sz="0" w:space="0" w:color="auto"/>
            <w:left w:val="none" w:sz="0" w:space="0" w:color="auto"/>
            <w:bottom w:val="none" w:sz="0" w:space="0" w:color="auto"/>
            <w:right w:val="none" w:sz="0" w:space="0" w:color="auto"/>
          </w:divBdr>
        </w:div>
        <w:div w:id="219679288">
          <w:marLeft w:val="0"/>
          <w:marRight w:val="0"/>
          <w:marTop w:val="0"/>
          <w:marBottom w:val="0"/>
          <w:divBdr>
            <w:top w:val="none" w:sz="0" w:space="0" w:color="auto"/>
            <w:left w:val="none" w:sz="0" w:space="0" w:color="auto"/>
            <w:bottom w:val="none" w:sz="0" w:space="0" w:color="auto"/>
            <w:right w:val="none" w:sz="0" w:space="0" w:color="auto"/>
          </w:divBdr>
          <w:divsChild>
            <w:div w:id="1697580842">
              <w:marLeft w:val="0"/>
              <w:marRight w:val="0"/>
              <w:marTop w:val="0"/>
              <w:marBottom w:val="0"/>
              <w:divBdr>
                <w:top w:val="none" w:sz="0" w:space="0" w:color="auto"/>
                <w:left w:val="none" w:sz="0" w:space="0" w:color="auto"/>
                <w:bottom w:val="none" w:sz="0" w:space="0" w:color="auto"/>
                <w:right w:val="none" w:sz="0" w:space="0" w:color="auto"/>
              </w:divBdr>
            </w:div>
            <w:div w:id="17045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565191786">
      <w:bodyDiv w:val="1"/>
      <w:marLeft w:val="0"/>
      <w:marRight w:val="0"/>
      <w:marTop w:val="0"/>
      <w:marBottom w:val="0"/>
      <w:divBdr>
        <w:top w:val="none" w:sz="0" w:space="0" w:color="auto"/>
        <w:left w:val="none" w:sz="0" w:space="0" w:color="auto"/>
        <w:bottom w:val="none" w:sz="0" w:space="0" w:color="auto"/>
        <w:right w:val="none" w:sz="0" w:space="0" w:color="auto"/>
      </w:divBdr>
      <w:divsChild>
        <w:div w:id="1222909611">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197886036">
      <w:bodyDiv w:val="1"/>
      <w:marLeft w:val="0"/>
      <w:marRight w:val="0"/>
      <w:marTop w:val="0"/>
      <w:marBottom w:val="0"/>
      <w:divBdr>
        <w:top w:val="none" w:sz="0" w:space="0" w:color="auto"/>
        <w:left w:val="none" w:sz="0" w:space="0" w:color="auto"/>
        <w:bottom w:val="none" w:sz="0" w:space="0" w:color="auto"/>
        <w:right w:val="none" w:sz="0" w:space="0" w:color="auto"/>
      </w:divBdr>
      <w:divsChild>
        <w:div w:id="144904510">
          <w:marLeft w:val="0"/>
          <w:marRight w:val="0"/>
          <w:marTop w:val="0"/>
          <w:marBottom w:val="0"/>
          <w:divBdr>
            <w:top w:val="none" w:sz="0" w:space="0" w:color="auto"/>
            <w:left w:val="none" w:sz="0" w:space="0" w:color="auto"/>
            <w:bottom w:val="none" w:sz="0" w:space="0" w:color="auto"/>
            <w:right w:val="none" w:sz="0" w:space="0" w:color="auto"/>
          </w:divBdr>
        </w:div>
        <w:div w:id="101076705">
          <w:marLeft w:val="0"/>
          <w:marRight w:val="0"/>
          <w:marTop w:val="0"/>
          <w:marBottom w:val="0"/>
          <w:divBdr>
            <w:top w:val="none" w:sz="0" w:space="0" w:color="auto"/>
            <w:left w:val="none" w:sz="0" w:space="0" w:color="auto"/>
            <w:bottom w:val="none" w:sz="0" w:space="0" w:color="auto"/>
            <w:right w:val="none" w:sz="0" w:space="0" w:color="auto"/>
          </w:divBdr>
        </w:div>
        <w:div w:id="643703792">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ilghrainnecns.ie"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scoilghrainnecns.ie"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
      <w:docPartPr>
        <w:name w:val="88963AB0DD234D8292E6C31BFE690372"/>
        <w:category>
          <w:name w:val="General"/>
          <w:gallery w:val="placeholder"/>
        </w:category>
        <w:types>
          <w:type w:val="bbPlcHdr"/>
        </w:types>
        <w:behaviors>
          <w:behavior w:val="content"/>
        </w:behaviors>
        <w:guid w:val="{AB1DD424-A72F-49D1-9C46-AA383154786F}"/>
      </w:docPartPr>
      <w:docPartBody>
        <w:p w:rsidR="00DB5715" w:rsidRDefault="00235CAC">
          <w:pPr>
            <w:pStyle w:val="88963AB0DD234D8292E6C31BFE690372"/>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1D51A5"/>
    <w:rsid w:val="00235CAC"/>
    <w:rsid w:val="00313D66"/>
    <w:rsid w:val="00356692"/>
    <w:rsid w:val="00537748"/>
    <w:rsid w:val="005F55C8"/>
    <w:rsid w:val="00815F5C"/>
    <w:rsid w:val="00875962"/>
    <w:rsid w:val="008A6DA9"/>
    <w:rsid w:val="0095797E"/>
    <w:rsid w:val="009C0941"/>
    <w:rsid w:val="00BB65DB"/>
    <w:rsid w:val="00C46318"/>
    <w:rsid w:val="00C76573"/>
    <w:rsid w:val="00DB5715"/>
    <w:rsid w:val="00F01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071FE165-E4A9-48AC-B8F9-E38022AC8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2017-10-26T09:03:00Z</dcterms:created>
  <dcterms:modified xsi:type="dcterms:W3CDTF">2017-10-26T09:03:00Z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